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822C5" w14:textId="77777777" w:rsidR="00032F17" w:rsidRDefault="00032F17" w:rsidP="57203850">
      <w:pPr>
        <w:rPr>
          <w:color w:val="000000" w:themeColor="text1"/>
        </w:rPr>
      </w:pPr>
    </w:p>
    <w:p w14:paraId="0F579C6D" w14:textId="77777777" w:rsidR="00032F17" w:rsidRPr="00C36641" w:rsidRDefault="00032F17" w:rsidP="00032F17">
      <w:pPr>
        <w:tabs>
          <w:tab w:val="left" w:pos="684"/>
        </w:tabs>
        <w:spacing w:after="160" w:line="259" w:lineRule="auto"/>
        <w:jc w:val="center"/>
        <w:rPr>
          <w:rFonts w:ascii="Arial" w:eastAsia="Calibri" w:hAnsi="Arial" w:cs="Arial"/>
          <w:b/>
          <w:bCs/>
          <w:sz w:val="24"/>
          <w:szCs w:val="24"/>
          <w:u w:val="single"/>
        </w:rPr>
      </w:pPr>
      <w:r w:rsidRPr="00C36641">
        <w:rPr>
          <w:rFonts w:ascii="Arial" w:eastAsia="Calibri" w:hAnsi="Arial" w:cs="Times New Roman"/>
          <w:noProof/>
        </w:rPr>
        <w:drawing>
          <wp:inline distT="0" distB="0" distL="0" distR="0" wp14:anchorId="476DECB2" wp14:editId="5F1E4F50">
            <wp:extent cx="714236"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1594" cy="1443960"/>
                    </a:xfrm>
                    <a:prstGeom prst="rect">
                      <a:avLst/>
                    </a:prstGeom>
                  </pic:spPr>
                </pic:pic>
              </a:graphicData>
            </a:graphic>
          </wp:inline>
        </w:drawing>
      </w:r>
    </w:p>
    <w:p w14:paraId="2F18C46F" w14:textId="77777777" w:rsidR="00032F17" w:rsidRPr="00C36641" w:rsidRDefault="00032F17" w:rsidP="00032F17">
      <w:pPr>
        <w:keepNext/>
        <w:keepLines/>
        <w:tabs>
          <w:tab w:val="left" w:pos="0"/>
        </w:tabs>
        <w:suppressAutoHyphens/>
        <w:spacing w:line="240" w:lineRule="atLeast"/>
        <w:rPr>
          <w:rFonts w:ascii="Arial" w:eastAsia="Calibri" w:hAnsi="Arial" w:cs="Arial"/>
          <w:b/>
          <w:bCs/>
          <w:sz w:val="24"/>
          <w:szCs w:val="24"/>
          <w:u w:val="single"/>
        </w:rPr>
      </w:pPr>
    </w:p>
    <w:p w14:paraId="6434B10F" w14:textId="77777777" w:rsidR="00032F17" w:rsidRPr="00C36641" w:rsidRDefault="00032F17" w:rsidP="00032F17">
      <w:pPr>
        <w:keepNext/>
        <w:keepLines/>
        <w:tabs>
          <w:tab w:val="left" w:pos="0"/>
        </w:tabs>
        <w:suppressAutoHyphens/>
        <w:spacing w:line="240" w:lineRule="atLeast"/>
        <w:rPr>
          <w:rFonts w:ascii="Arial" w:eastAsia="Calibri" w:hAnsi="Arial" w:cs="Arial"/>
          <w:b/>
          <w:bCs/>
          <w:sz w:val="24"/>
          <w:szCs w:val="24"/>
          <w:u w:val="single"/>
        </w:rPr>
      </w:pPr>
    </w:p>
    <w:p w14:paraId="54798B60" w14:textId="77777777" w:rsidR="00032F17" w:rsidRPr="00C36641" w:rsidRDefault="00032F17" w:rsidP="00032F17">
      <w:pPr>
        <w:keepNext/>
        <w:keepLines/>
        <w:tabs>
          <w:tab w:val="left" w:pos="0"/>
        </w:tabs>
        <w:suppressAutoHyphens/>
        <w:spacing w:line="240" w:lineRule="atLeast"/>
        <w:rPr>
          <w:rFonts w:ascii="Arial" w:eastAsia="Calibri" w:hAnsi="Arial" w:cs="Arial"/>
          <w:b/>
          <w:bCs/>
          <w:sz w:val="24"/>
          <w:szCs w:val="24"/>
          <w:u w:val="single"/>
        </w:rPr>
      </w:pPr>
    </w:p>
    <w:p w14:paraId="55E4D68A" w14:textId="77777777" w:rsidR="00032F17" w:rsidRPr="00C36641" w:rsidRDefault="00032F17" w:rsidP="00032F17">
      <w:pPr>
        <w:keepNext/>
        <w:keepLines/>
        <w:tabs>
          <w:tab w:val="left" w:pos="0"/>
        </w:tabs>
        <w:suppressAutoHyphens/>
        <w:rPr>
          <w:rFonts w:ascii="Arial" w:eastAsia="Calibri" w:hAnsi="Arial" w:cs="Times New Roman"/>
          <w:b/>
          <w:bCs/>
          <w:color w:val="365F91" w:themeColor="accent1" w:themeShade="BF"/>
          <w:sz w:val="72"/>
          <w:szCs w:val="72"/>
        </w:rPr>
      </w:pPr>
    </w:p>
    <w:p w14:paraId="47073EDB" w14:textId="77777777" w:rsidR="00032F17" w:rsidRDefault="00032F17" w:rsidP="00032F17">
      <w:pPr>
        <w:keepNext/>
        <w:keepLines/>
        <w:tabs>
          <w:tab w:val="left" w:pos="0"/>
        </w:tabs>
        <w:suppressAutoHyphens/>
        <w:rPr>
          <w:rFonts w:ascii="Arial" w:eastAsia="Calibri" w:hAnsi="Arial" w:cs="Times New Roman"/>
          <w:b/>
          <w:bCs/>
          <w:sz w:val="72"/>
          <w:szCs w:val="72"/>
        </w:rPr>
      </w:pPr>
    </w:p>
    <w:p w14:paraId="7C031F69" w14:textId="77777777" w:rsidR="00032F17" w:rsidRDefault="00032F17" w:rsidP="00032F17">
      <w:pPr>
        <w:keepNext/>
        <w:keepLines/>
        <w:widowControl w:val="0"/>
        <w:tabs>
          <w:tab w:val="left" w:pos="0"/>
        </w:tabs>
        <w:suppressAutoHyphens/>
        <w:autoSpaceDE w:val="0"/>
        <w:autoSpaceDN w:val="0"/>
        <w:adjustRightInd w:val="0"/>
        <w:spacing w:after="0" w:line="240" w:lineRule="auto"/>
        <w:rPr>
          <w:b/>
          <w:bCs/>
          <w:color w:val="2E74B5"/>
          <w:sz w:val="72"/>
          <w:szCs w:val="72"/>
        </w:rPr>
      </w:pPr>
    </w:p>
    <w:p w14:paraId="1ED906C4" w14:textId="77777777" w:rsidR="00032F17" w:rsidRDefault="00032F17" w:rsidP="00032F17">
      <w:pPr>
        <w:keepNext/>
        <w:keepLines/>
        <w:widowControl w:val="0"/>
        <w:tabs>
          <w:tab w:val="left" w:pos="0"/>
        </w:tabs>
        <w:suppressAutoHyphens/>
        <w:autoSpaceDE w:val="0"/>
        <w:autoSpaceDN w:val="0"/>
        <w:adjustRightInd w:val="0"/>
        <w:spacing w:after="0" w:line="240" w:lineRule="auto"/>
        <w:rPr>
          <w:b/>
          <w:bCs/>
          <w:color w:val="2E74B5"/>
          <w:sz w:val="72"/>
          <w:szCs w:val="72"/>
        </w:rPr>
      </w:pPr>
    </w:p>
    <w:p w14:paraId="06E55E5B" w14:textId="77777777" w:rsidR="00032F17" w:rsidRDefault="00032F17" w:rsidP="00032F17">
      <w:pPr>
        <w:keepNext/>
        <w:keepLines/>
        <w:widowControl w:val="0"/>
        <w:tabs>
          <w:tab w:val="left" w:pos="0"/>
        </w:tabs>
        <w:suppressAutoHyphens/>
        <w:autoSpaceDE w:val="0"/>
        <w:autoSpaceDN w:val="0"/>
        <w:adjustRightInd w:val="0"/>
        <w:spacing w:after="0" w:line="240" w:lineRule="auto"/>
        <w:rPr>
          <w:b/>
          <w:bCs/>
          <w:color w:val="2E74B5"/>
          <w:sz w:val="72"/>
          <w:szCs w:val="72"/>
        </w:rPr>
      </w:pPr>
    </w:p>
    <w:p w14:paraId="286171AC" w14:textId="77AC94A4" w:rsidR="00032F17" w:rsidRPr="00301466" w:rsidRDefault="00032F17" w:rsidP="00032F17">
      <w:pPr>
        <w:keepNext/>
        <w:keepLines/>
        <w:widowControl w:val="0"/>
        <w:tabs>
          <w:tab w:val="left" w:pos="0"/>
        </w:tabs>
        <w:suppressAutoHyphens/>
        <w:autoSpaceDE w:val="0"/>
        <w:autoSpaceDN w:val="0"/>
        <w:adjustRightInd w:val="0"/>
        <w:spacing w:after="0" w:line="240" w:lineRule="auto"/>
        <w:rPr>
          <w:b/>
          <w:bCs/>
          <w:color w:val="2E74B5"/>
          <w:sz w:val="72"/>
          <w:szCs w:val="72"/>
        </w:rPr>
      </w:pPr>
      <w:r>
        <w:rPr>
          <w:b/>
          <w:bCs/>
          <w:color w:val="2E74B5"/>
          <w:sz w:val="72"/>
          <w:szCs w:val="72"/>
        </w:rPr>
        <w:t>HR</w:t>
      </w:r>
    </w:p>
    <w:p w14:paraId="3D529832" w14:textId="60C4AC54" w:rsidR="00032F17" w:rsidRPr="00C36641" w:rsidRDefault="00032F17" w:rsidP="00032F17">
      <w:pPr>
        <w:keepNext/>
        <w:keepLines/>
        <w:widowControl w:val="0"/>
        <w:tabs>
          <w:tab w:val="left" w:pos="0"/>
        </w:tabs>
        <w:suppressAutoHyphens/>
        <w:autoSpaceDE w:val="0"/>
        <w:autoSpaceDN w:val="0"/>
        <w:adjustRightInd w:val="0"/>
        <w:spacing w:after="0" w:line="240" w:lineRule="auto"/>
        <w:rPr>
          <w:rFonts w:ascii="Arial" w:hAnsi="Arial" w:cs="Arial"/>
          <w:b/>
          <w:bCs/>
          <w:sz w:val="56"/>
          <w:szCs w:val="56"/>
          <w:u w:val="single"/>
        </w:rPr>
      </w:pPr>
      <w:r>
        <w:rPr>
          <w:b/>
          <w:sz w:val="56"/>
          <w:szCs w:val="56"/>
        </w:rPr>
        <w:t>Recruitment Policy</w:t>
      </w:r>
    </w:p>
    <w:p w14:paraId="24A57F4C" w14:textId="77777777" w:rsidR="00032F17" w:rsidRPr="001D560C" w:rsidRDefault="00032F17" w:rsidP="00032F17">
      <w:pPr>
        <w:widowControl w:val="0"/>
        <w:autoSpaceDE w:val="0"/>
        <w:autoSpaceDN w:val="0"/>
        <w:adjustRightInd w:val="0"/>
        <w:spacing w:after="0" w:line="240" w:lineRule="auto"/>
        <w:rPr>
          <w:sz w:val="32"/>
          <w:szCs w:val="32"/>
        </w:rPr>
      </w:pPr>
    </w:p>
    <w:p w14:paraId="7C1144DF" w14:textId="77777777" w:rsidR="00032F17" w:rsidRPr="001D560C" w:rsidRDefault="00032F17" w:rsidP="00032F17">
      <w:pPr>
        <w:widowControl w:val="0"/>
        <w:autoSpaceDE w:val="0"/>
        <w:autoSpaceDN w:val="0"/>
        <w:adjustRightInd w:val="0"/>
        <w:spacing w:after="0" w:line="240" w:lineRule="auto"/>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4278"/>
      </w:tblGrid>
      <w:tr w:rsidR="00032F17" w:rsidRPr="001D560C" w14:paraId="4D898D93" w14:textId="77777777" w:rsidTr="00280362">
        <w:tc>
          <w:tcPr>
            <w:tcW w:w="4621" w:type="dxa"/>
            <w:shd w:val="clear" w:color="auto" w:fill="auto"/>
          </w:tcPr>
          <w:p w14:paraId="3D8C1D0B"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r w:rsidRPr="00ED2DFB">
              <w:rPr>
                <w:rFonts w:ascii="Times New Roman" w:hAnsi="Times New Roman" w:cs="Times New Roman"/>
                <w:b/>
              </w:rPr>
              <w:t>Document Title</w:t>
            </w:r>
          </w:p>
          <w:p w14:paraId="4342F68E"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p>
        </w:tc>
        <w:tc>
          <w:tcPr>
            <w:tcW w:w="4621" w:type="dxa"/>
            <w:shd w:val="clear" w:color="auto" w:fill="auto"/>
          </w:tcPr>
          <w:p w14:paraId="7AF96AF7" w14:textId="3612F9FC" w:rsidR="00032F17" w:rsidRPr="00ED2DFB" w:rsidRDefault="00032F17" w:rsidP="00280362">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Recruitment Policy</w:t>
            </w:r>
          </w:p>
        </w:tc>
      </w:tr>
      <w:tr w:rsidR="00032F17" w:rsidRPr="001D560C" w14:paraId="073FEFAA" w14:textId="77777777" w:rsidTr="00280362">
        <w:tc>
          <w:tcPr>
            <w:tcW w:w="4621" w:type="dxa"/>
            <w:shd w:val="clear" w:color="auto" w:fill="auto"/>
          </w:tcPr>
          <w:p w14:paraId="31092662"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r w:rsidRPr="00ED2DFB">
              <w:rPr>
                <w:rFonts w:ascii="Times New Roman" w:hAnsi="Times New Roman" w:cs="Times New Roman"/>
                <w:b/>
              </w:rPr>
              <w:t>Policy Status</w:t>
            </w:r>
          </w:p>
          <w:p w14:paraId="4712393F"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p>
        </w:tc>
        <w:tc>
          <w:tcPr>
            <w:tcW w:w="4621" w:type="dxa"/>
            <w:shd w:val="clear" w:color="auto" w:fill="auto"/>
          </w:tcPr>
          <w:p w14:paraId="212AEFD8"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Adopted and </w:t>
            </w:r>
            <w:r w:rsidRPr="00ED2DFB">
              <w:rPr>
                <w:rFonts w:ascii="Times New Roman" w:hAnsi="Times New Roman" w:cs="Times New Roman"/>
              </w:rPr>
              <w:t>Approved</w:t>
            </w:r>
          </w:p>
        </w:tc>
      </w:tr>
      <w:tr w:rsidR="00032F17" w:rsidRPr="001D560C" w14:paraId="3BB3E409" w14:textId="77777777" w:rsidTr="00280362">
        <w:trPr>
          <w:trHeight w:val="411"/>
        </w:trPr>
        <w:tc>
          <w:tcPr>
            <w:tcW w:w="4621" w:type="dxa"/>
            <w:shd w:val="clear" w:color="auto" w:fill="auto"/>
          </w:tcPr>
          <w:p w14:paraId="3AD9F718"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r w:rsidRPr="00ED2DFB">
              <w:rPr>
                <w:rFonts w:ascii="Times New Roman" w:hAnsi="Times New Roman" w:cs="Times New Roman"/>
                <w:b/>
              </w:rPr>
              <w:t>Date of Issue</w:t>
            </w:r>
          </w:p>
          <w:p w14:paraId="56E91F3F"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p>
        </w:tc>
        <w:tc>
          <w:tcPr>
            <w:tcW w:w="4621" w:type="dxa"/>
            <w:shd w:val="clear" w:color="auto" w:fill="auto"/>
          </w:tcPr>
          <w:p w14:paraId="48609152" w14:textId="5BF86FAB" w:rsidR="00032F17" w:rsidRPr="00ED2DFB" w:rsidRDefault="00032F17" w:rsidP="00280362">
            <w:pPr>
              <w:widowControl w:val="0"/>
              <w:autoSpaceDE w:val="0"/>
              <w:autoSpaceDN w:val="0"/>
              <w:adjustRightInd w:val="0"/>
              <w:spacing w:after="0" w:line="240" w:lineRule="auto"/>
              <w:rPr>
                <w:rFonts w:ascii="Times New Roman" w:hAnsi="Times New Roman" w:cs="Times New Roman"/>
              </w:rPr>
            </w:pPr>
            <w:r w:rsidRPr="00ED2DFB">
              <w:rPr>
                <w:rFonts w:ascii="Times New Roman" w:hAnsi="Times New Roman" w:cs="Times New Roman"/>
              </w:rPr>
              <w:t>May 202</w:t>
            </w:r>
            <w:r>
              <w:rPr>
                <w:rFonts w:ascii="Times New Roman" w:hAnsi="Times New Roman" w:cs="Times New Roman"/>
              </w:rPr>
              <w:t>3</w:t>
            </w:r>
          </w:p>
        </w:tc>
      </w:tr>
      <w:tr w:rsidR="00032F17" w:rsidRPr="001D560C" w14:paraId="686C4DB5" w14:textId="77777777" w:rsidTr="00280362">
        <w:tc>
          <w:tcPr>
            <w:tcW w:w="4621" w:type="dxa"/>
            <w:shd w:val="clear" w:color="auto" w:fill="auto"/>
          </w:tcPr>
          <w:p w14:paraId="7F4000A9"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r w:rsidRPr="00ED2DFB">
              <w:rPr>
                <w:rFonts w:ascii="Times New Roman" w:hAnsi="Times New Roman" w:cs="Times New Roman"/>
                <w:b/>
              </w:rPr>
              <w:t>Date to be Revised</w:t>
            </w:r>
          </w:p>
          <w:p w14:paraId="556659F7" w14:textId="77777777" w:rsidR="00032F17" w:rsidRPr="00ED2DFB" w:rsidRDefault="00032F17" w:rsidP="00280362">
            <w:pPr>
              <w:widowControl w:val="0"/>
              <w:autoSpaceDE w:val="0"/>
              <w:autoSpaceDN w:val="0"/>
              <w:adjustRightInd w:val="0"/>
              <w:spacing w:after="0" w:line="240" w:lineRule="auto"/>
              <w:rPr>
                <w:rFonts w:ascii="Times New Roman" w:hAnsi="Times New Roman" w:cs="Times New Roman"/>
                <w:b/>
              </w:rPr>
            </w:pPr>
          </w:p>
        </w:tc>
        <w:tc>
          <w:tcPr>
            <w:tcW w:w="4621" w:type="dxa"/>
            <w:shd w:val="clear" w:color="auto" w:fill="auto"/>
          </w:tcPr>
          <w:p w14:paraId="52963B43" w14:textId="23D8733B" w:rsidR="00032F17" w:rsidRPr="00ED2DFB" w:rsidRDefault="00032F17" w:rsidP="00280362">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May 2024</w:t>
            </w:r>
          </w:p>
        </w:tc>
      </w:tr>
    </w:tbl>
    <w:p w14:paraId="1DEE06D3" w14:textId="77777777" w:rsidR="00032F17" w:rsidRPr="001D560C" w:rsidRDefault="00032F17" w:rsidP="00032F17">
      <w:pPr>
        <w:spacing w:after="0" w:line="240" w:lineRule="auto"/>
        <w:rPr>
          <w:b/>
          <w:bCs/>
        </w:rPr>
      </w:pPr>
    </w:p>
    <w:p w14:paraId="4F889FF9" w14:textId="77777777" w:rsidR="00032F17" w:rsidRPr="00C36641" w:rsidRDefault="00032F17" w:rsidP="00032F17">
      <w:pPr>
        <w:keepNext/>
        <w:keepLines/>
        <w:tabs>
          <w:tab w:val="left" w:pos="0"/>
        </w:tabs>
        <w:suppressAutoHyphens/>
        <w:spacing w:line="240" w:lineRule="atLeast"/>
        <w:rPr>
          <w:rFonts w:ascii="Arial" w:eastAsia="Calibri" w:hAnsi="Arial" w:cs="Arial"/>
          <w:b/>
          <w:bCs/>
          <w:sz w:val="24"/>
          <w:szCs w:val="24"/>
          <w:u w:val="single"/>
        </w:rPr>
      </w:pPr>
    </w:p>
    <w:p w14:paraId="2AE7F7BA" w14:textId="77777777" w:rsidR="00032F17" w:rsidRDefault="00032F17">
      <w:pPr>
        <w:widowControl w:val="0"/>
        <w:autoSpaceDE w:val="0"/>
        <w:autoSpaceDN w:val="0"/>
        <w:spacing w:after="0" w:line="240" w:lineRule="auto"/>
        <w:rPr>
          <w:color w:val="000000" w:themeColor="text1"/>
        </w:rPr>
      </w:pPr>
      <w:r>
        <w:rPr>
          <w:color w:val="000000" w:themeColor="text1"/>
        </w:rPr>
        <w:br w:type="page"/>
      </w:r>
    </w:p>
    <w:p w14:paraId="288B813F" w14:textId="224ACEB0" w:rsidR="004651F2" w:rsidRPr="004651F2" w:rsidRDefault="7AD258D9" w:rsidP="57203850">
      <w:pPr>
        <w:rPr>
          <w:color w:val="000000" w:themeColor="text1"/>
        </w:rPr>
      </w:pPr>
      <w:r>
        <w:rPr>
          <w:noProof/>
        </w:rPr>
        <w:lastRenderedPageBreak/>
        <w:drawing>
          <wp:inline distT="0" distB="0" distL="0" distR="0" wp14:anchorId="0DA70649" wp14:editId="0CE80B57">
            <wp:extent cx="3771900" cy="714375"/>
            <wp:effectExtent l="0" t="0" r="0" b="0"/>
            <wp:docPr id="942752892" name="Picture 94275289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771900" cy="714375"/>
                    </a:xfrm>
                    <a:prstGeom prst="rect">
                      <a:avLst/>
                    </a:prstGeom>
                  </pic:spPr>
                </pic:pic>
              </a:graphicData>
            </a:graphic>
          </wp:inline>
        </w:drawing>
      </w:r>
      <w:r w:rsidR="004651F2">
        <w:br/>
      </w:r>
    </w:p>
    <w:p w14:paraId="4A4D57F5" w14:textId="77777777" w:rsidR="001F19FE" w:rsidRDefault="001F19FE" w:rsidP="00E439D3">
      <w:pPr>
        <w:pStyle w:val="SPSTitle"/>
        <w:tabs>
          <w:tab w:val="left" w:pos="8154"/>
        </w:tabs>
        <w:ind w:left="0"/>
        <w:rPr>
          <w:rFonts w:ascii="Trebuchet MS" w:hAnsi="Trebuchet MS"/>
          <w:color w:val="67BD91"/>
          <w:sz w:val="72"/>
          <w:szCs w:val="72"/>
        </w:rPr>
      </w:pPr>
    </w:p>
    <w:p w14:paraId="222A1227" w14:textId="10968785" w:rsidR="00E439D3" w:rsidRPr="00651544" w:rsidRDefault="00E439D3" w:rsidP="00E439D3">
      <w:pPr>
        <w:pStyle w:val="SPSTitle"/>
        <w:tabs>
          <w:tab w:val="left" w:pos="8154"/>
        </w:tabs>
        <w:ind w:left="0"/>
        <w:rPr>
          <w:rFonts w:ascii="Avenir Next LT Pro" w:hAnsi="Avenir Next LT Pro"/>
          <w:b/>
          <w:bCs/>
          <w:color w:val="232E56"/>
          <w:sz w:val="52"/>
          <w:szCs w:val="52"/>
        </w:rPr>
      </w:pPr>
      <w:r w:rsidRPr="00651544">
        <w:rPr>
          <w:rFonts w:ascii="Avenir Next LT Pro" w:hAnsi="Avenir Next LT Pro"/>
          <w:b/>
          <w:bCs/>
          <w:color w:val="232E56"/>
          <w:sz w:val="52"/>
          <w:szCs w:val="52"/>
        </w:rPr>
        <w:t>Recruitment</w:t>
      </w:r>
      <w:r w:rsidR="00B7268A" w:rsidRPr="00651544">
        <w:rPr>
          <w:rFonts w:ascii="Avenir Next LT Pro" w:hAnsi="Avenir Next LT Pro"/>
          <w:b/>
          <w:bCs/>
          <w:color w:val="232E56"/>
          <w:sz w:val="52"/>
          <w:szCs w:val="52"/>
        </w:rPr>
        <w:t xml:space="preserve"> Policy</w:t>
      </w:r>
    </w:p>
    <w:p w14:paraId="43071DD0" w14:textId="0DA37CC5" w:rsidR="00E439D3" w:rsidRPr="00ED0161" w:rsidRDefault="00E439D3" w:rsidP="00E439D3">
      <w:pPr>
        <w:pStyle w:val="SPSSubTitle"/>
        <w:rPr>
          <w:rFonts w:ascii="Avenir Next LT Pro" w:hAnsi="Avenir Next LT Pro"/>
          <w:b/>
          <w:bCs/>
          <w:color w:val="232E56"/>
          <w:sz w:val="36"/>
          <w:szCs w:val="36"/>
        </w:rPr>
      </w:pPr>
      <w:r w:rsidRPr="00ED0161">
        <w:rPr>
          <w:rFonts w:ascii="Avenir Next LT Pro" w:hAnsi="Avenir Next LT Pro"/>
          <w:b/>
          <w:bCs/>
          <w:color w:val="232E56"/>
          <w:sz w:val="36"/>
          <w:szCs w:val="36"/>
        </w:rPr>
        <w:t>Schools and Academies</w:t>
      </w:r>
      <w:r w:rsidRPr="00ED0161">
        <w:rPr>
          <w:rFonts w:ascii="Avenir Next LT Pro" w:hAnsi="Avenir Next LT Pro"/>
          <w:b/>
          <w:bCs/>
          <w:color w:val="232E56"/>
          <w:sz w:val="36"/>
          <w:szCs w:val="36"/>
        </w:rPr>
        <w:br/>
      </w:r>
    </w:p>
    <w:p w14:paraId="030F7E85" w14:textId="137B38DE" w:rsidR="00E439D3" w:rsidRPr="00A230A9" w:rsidRDefault="00E86712" w:rsidP="00E439D3">
      <w:pPr>
        <w:pStyle w:val="RevisionText"/>
        <w:ind w:left="0"/>
        <w:rPr>
          <w:rFonts w:ascii="Avenir Next LT Pro" w:hAnsi="Avenir Next LT Pro"/>
          <w:color w:val="9BC31A"/>
          <w:sz w:val="32"/>
          <w:szCs w:val="32"/>
        </w:rPr>
      </w:pPr>
      <w:r w:rsidRPr="00A230A9">
        <w:rPr>
          <w:rFonts w:ascii="Avenir Next LT Pro" w:hAnsi="Avenir Next LT Pro"/>
          <w:color w:val="9BC31A"/>
          <w:sz w:val="32"/>
          <w:szCs w:val="32"/>
        </w:rPr>
        <w:t xml:space="preserve">September </w:t>
      </w:r>
      <w:r w:rsidR="00D70459" w:rsidRPr="00A230A9">
        <w:rPr>
          <w:rFonts w:ascii="Avenir Next LT Pro" w:hAnsi="Avenir Next LT Pro"/>
          <w:color w:val="9BC31A"/>
          <w:sz w:val="32"/>
          <w:szCs w:val="32"/>
        </w:rPr>
        <w:t>202</w:t>
      </w:r>
      <w:r w:rsidRPr="00A230A9">
        <w:rPr>
          <w:rFonts w:ascii="Avenir Next LT Pro" w:hAnsi="Avenir Next LT Pro"/>
          <w:color w:val="9BC31A"/>
          <w:sz w:val="32"/>
          <w:szCs w:val="32"/>
        </w:rPr>
        <w:t>2</w:t>
      </w:r>
    </w:p>
    <w:p w14:paraId="28B6B5EE" w14:textId="77777777" w:rsidR="00E439D3" w:rsidRPr="00ED0161" w:rsidRDefault="00E439D3" w:rsidP="00E439D3">
      <w:pPr>
        <w:pStyle w:val="RevisionText"/>
        <w:rPr>
          <w:rFonts w:ascii="Avenir Next LT Pro" w:hAnsi="Avenir Next LT Pro"/>
          <w:color w:val="232E56"/>
        </w:rPr>
      </w:pPr>
    </w:p>
    <w:p w14:paraId="046E279F" w14:textId="77777777" w:rsidR="00E439D3" w:rsidRPr="00ED0161" w:rsidRDefault="00E439D3" w:rsidP="00E439D3">
      <w:pPr>
        <w:pStyle w:val="RevisionText"/>
        <w:rPr>
          <w:rFonts w:ascii="Avenir Next LT Pro" w:hAnsi="Avenir Next LT Pro"/>
          <w:color w:val="232E56"/>
        </w:rPr>
      </w:pPr>
    </w:p>
    <w:p w14:paraId="10F2C3E3" w14:textId="77777777" w:rsidR="00E439D3" w:rsidRPr="00ED0161" w:rsidRDefault="00E439D3" w:rsidP="00E439D3">
      <w:pPr>
        <w:pStyle w:val="RevisionText"/>
        <w:rPr>
          <w:rFonts w:ascii="Avenir Next LT Pro" w:hAnsi="Avenir Next LT Pro"/>
          <w:color w:val="232E56"/>
        </w:rPr>
      </w:pPr>
    </w:p>
    <w:p w14:paraId="4C519160" w14:textId="5DC1C7F1" w:rsidR="00E439D3" w:rsidRPr="00651544" w:rsidRDefault="00E439D3" w:rsidP="00E439D3">
      <w:pPr>
        <w:pStyle w:val="SPSHeading"/>
        <w:rPr>
          <w:rFonts w:ascii="Avenir Next LT Pro" w:hAnsi="Avenir Next LT Pro"/>
          <w:b/>
          <w:bCs/>
          <w:color w:val="232E56"/>
          <w:sz w:val="28"/>
          <w:szCs w:val="28"/>
        </w:rPr>
      </w:pPr>
      <w:r w:rsidRPr="00651544">
        <w:rPr>
          <w:rFonts w:ascii="Avenir Next LT Pro" w:hAnsi="Avenir Next LT Pro"/>
          <w:b/>
          <w:bCs/>
          <w:color w:val="232E56"/>
          <w:sz w:val="28"/>
          <w:szCs w:val="28"/>
        </w:rPr>
        <w:t xml:space="preserve">This Policy is accompanied by </w:t>
      </w:r>
      <w:r w:rsidR="00B7268A" w:rsidRPr="00651544">
        <w:rPr>
          <w:rFonts w:ascii="Avenir Next LT Pro" w:hAnsi="Avenir Next LT Pro"/>
          <w:b/>
          <w:bCs/>
          <w:color w:val="232E56"/>
          <w:sz w:val="28"/>
          <w:szCs w:val="28"/>
        </w:rPr>
        <w:t xml:space="preserve">separate </w:t>
      </w:r>
      <w:r w:rsidRPr="00651544">
        <w:rPr>
          <w:rFonts w:ascii="Avenir Next LT Pro" w:hAnsi="Avenir Next LT Pro"/>
          <w:b/>
          <w:bCs/>
          <w:color w:val="232E56"/>
          <w:sz w:val="28"/>
          <w:szCs w:val="28"/>
        </w:rPr>
        <w:t xml:space="preserve">Guidance Notes </w:t>
      </w:r>
    </w:p>
    <w:p w14:paraId="533C852A" w14:textId="53CD8575" w:rsidR="004651F2" w:rsidRPr="004651F2" w:rsidRDefault="004651F2" w:rsidP="004651F2"/>
    <w:p w14:paraId="0E85B43F" w14:textId="3A608717" w:rsidR="004651F2" w:rsidRPr="004651F2" w:rsidRDefault="004651F2" w:rsidP="004651F2"/>
    <w:p w14:paraId="242B4BA8" w14:textId="2C023EC1" w:rsidR="004651F2" w:rsidRPr="004651F2" w:rsidRDefault="004651F2" w:rsidP="004651F2"/>
    <w:p w14:paraId="6D2E39F8" w14:textId="2172C05A" w:rsidR="004651F2" w:rsidRPr="004651F2" w:rsidRDefault="004651F2" w:rsidP="004651F2"/>
    <w:p w14:paraId="4A4A0DD8" w14:textId="1601E672" w:rsidR="004651F2" w:rsidRDefault="004651F2" w:rsidP="004651F2">
      <w:bookmarkStart w:id="0" w:name="_GoBack"/>
      <w:bookmarkEnd w:id="0"/>
    </w:p>
    <w:p w14:paraId="51B67A86" w14:textId="77777777" w:rsidR="00ED0161" w:rsidRDefault="00ED0161" w:rsidP="004651F2"/>
    <w:p w14:paraId="2CDBD33C" w14:textId="77777777" w:rsidR="00ED0161" w:rsidRDefault="00ED0161" w:rsidP="004651F2"/>
    <w:p w14:paraId="6831D25B" w14:textId="77777777" w:rsidR="00ED0161" w:rsidRPr="004651F2" w:rsidRDefault="00ED0161" w:rsidP="004651F2"/>
    <w:p w14:paraId="61F2681F" w14:textId="2B915CC2" w:rsidR="004651F2" w:rsidRPr="004651F2" w:rsidRDefault="004651F2" w:rsidP="004651F2"/>
    <w:p w14:paraId="50B3232B" w14:textId="19A52985" w:rsidR="004C203C" w:rsidRDefault="004C203C">
      <w:pPr>
        <w:widowControl w:val="0"/>
        <w:autoSpaceDE w:val="0"/>
        <w:autoSpaceDN w:val="0"/>
        <w:spacing w:after="0" w:line="240" w:lineRule="auto"/>
      </w:pPr>
      <w:r>
        <w:br w:type="page"/>
      </w:r>
    </w:p>
    <w:p w14:paraId="70368896" w14:textId="77777777" w:rsidR="00AA2ED0" w:rsidRDefault="00AA2ED0" w:rsidP="004651F2"/>
    <w:p w14:paraId="3682E203" w14:textId="56255E76" w:rsidR="00AA2ED0" w:rsidRDefault="00AA2ED0" w:rsidP="004651F2"/>
    <w:p w14:paraId="741E3010" w14:textId="77777777" w:rsidR="00917892" w:rsidRPr="00917892" w:rsidRDefault="00917892" w:rsidP="00917892">
      <w:pPr>
        <w:rPr>
          <w:rFonts w:ascii="Trebuchet MS" w:hAnsi="Trebuchet MS" w:cs="Arial"/>
          <w:color w:val="0070C0"/>
          <w:sz w:val="24"/>
          <w:szCs w:val="24"/>
          <w:lang w:val="en-US" w:eastAsia="en-US"/>
          <w14:ligatures w14:val="none"/>
          <w14:cntxtAlts w14:val="0"/>
        </w:rPr>
      </w:pPr>
    </w:p>
    <w:p w14:paraId="46CCC756" w14:textId="3908084F" w:rsidR="00AA2ED0" w:rsidRDefault="00AA2ED0" w:rsidP="004651F2"/>
    <w:p w14:paraId="04337EEB" w14:textId="4698A409" w:rsidR="00AA2ED0" w:rsidRDefault="00AA2ED0" w:rsidP="004651F2"/>
    <w:sdt>
      <w:sdtPr>
        <w:rPr>
          <w:rFonts w:ascii="Calibri" w:eastAsia="Times New Roman" w:hAnsi="Calibri" w:cs="Calibri"/>
          <w:b/>
          <w:bCs/>
          <w:color w:val="000000"/>
          <w:kern w:val="28"/>
          <w:sz w:val="20"/>
          <w:szCs w:val="20"/>
          <w:lang w:val="en-GB" w:eastAsia="en-GB" w:bidi="ar-SA"/>
          <w14:ligatures w14:val="standard"/>
          <w14:cntxtAlts/>
        </w:rPr>
        <w:id w:val="633597249"/>
        <w:docPartObj>
          <w:docPartGallery w:val="Table of Contents"/>
          <w:docPartUnique/>
        </w:docPartObj>
      </w:sdtPr>
      <w:sdtEndPr>
        <w:rPr>
          <w:b w:val="0"/>
          <w:bCs w:val="0"/>
          <w:noProof/>
          <w:color w:val="232E56"/>
        </w:rPr>
      </w:sdtEndPr>
      <w:sdtContent>
        <w:p w14:paraId="6720498B" w14:textId="6273E33E" w:rsidR="0051085B" w:rsidRPr="00994778" w:rsidRDefault="0051085B" w:rsidP="00651544">
          <w:pPr>
            <w:pStyle w:val="TOCHeading"/>
            <w:rPr>
              <w:rFonts w:ascii="Avenir Next LT Pro" w:hAnsi="Avenir Next LT Pro"/>
              <w:b/>
              <w:bCs/>
              <w:color w:val="9BC31A"/>
              <w:sz w:val="32"/>
              <w:szCs w:val="32"/>
            </w:rPr>
          </w:pPr>
          <w:r w:rsidRPr="00994778">
            <w:rPr>
              <w:rFonts w:ascii="Avenir Next LT Pro" w:hAnsi="Avenir Next LT Pro"/>
              <w:b/>
              <w:bCs/>
              <w:color w:val="9BC31A"/>
              <w:sz w:val="32"/>
              <w:szCs w:val="32"/>
            </w:rPr>
            <w:t>Contents</w:t>
          </w:r>
        </w:p>
        <w:p w14:paraId="6E6E5EA5" w14:textId="7F09341A" w:rsidR="00ED0A85" w:rsidRDefault="0051085B">
          <w:pPr>
            <w:pStyle w:val="TOC2"/>
            <w:rPr>
              <w:rFonts w:asciiTheme="minorHAnsi" w:eastAsiaTheme="minorEastAsia" w:hAnsiTheme="minorHAnsi" w:cstheme="minorBidi"/>
              <w:b w:val="0"/>
              <w:bCs w:val="0"/>
              <w:color w:val="auto"/>
              <w:lang w:bidi="ar-SA"/>
            </w:rPr>
          </w:pPr>
          <w:r w:rsidRPr="00E00923">
            <w:fldChar w:fldCharType="begin"/>
          </w:r>
          <w:r w:rsidRPr="00E00923">
            <w:instrText xml:space="preserve"> TOC \o "1-3" \h \z \u </w:instrText>
          </w:r>
          <w:r w:rsidRPr="00E00923">
            <w:fldChar w:fldCharType="separate"/>
          </w:r>
          <w:hyperlink w:anchor="_Toc114053908" w:history="1">
            <w:r w:rsidR="00ED0A85" w:rsidRPr="00146A42">
              <w:rPr>
                <w:rStyle w:val="Hyperlink"/>
              </w:rPr>
              <w:t>1. Policy Statement</w:t>
            </w:r>
            <w:r w:rsidR="00ED0A85">
              <w:rPr>
                <w:webHidden/>
              </w:rPr>
              <w:tab/>
            </w:r>
            <w:r w:rsidR="00ED0A85">
              <w:rPr>
                <w:webHidden/>
              </w:rPr>
              <w:fldChar w:fldCharType="begin"/>
            </w:r>
            <w:r w:rsidR="00ED0A85">
              <w:rPr>
                <w:webHidden/>
              </w:rPr>
              <w:instrText xml:space="preserve"> PAGEREF _Toc114053908 \h </w:instrText>
            </w:r>
            <w:r w:rsidR="00ED0A85">
              <w:rPr>
                <w:webHidden/>
              </w:rPr>
            </w:r>
            <w:r w:rsidR="00ED0A85">
              <w:rPr>
                <w:webHidden/>
              </w:rPr>
              <w:fldChar w:fldCharType="separate"/>
            </w:r>
            <w:r w:rsidR="0027210A">
              <w:rPr>
                <w:webHidden/>
              </w:rPr>
              <w:t>4</w:t>
            </w:r>
            <w:r w:rsidR="00ED0A85">
              <w:rPr>
                <w:webHidden/>
              </w:rPr>
              <w:fldChar w:fldCharType="end"/>
            </w:r>
          </w:hyperlink>
        </w:p>
        <w:p w14:paraId="1B31C0D4" w14:textId="555BE866" w:rsidR="00ED0A85" w:rsidRDefault="004C203C">
          <w:pPr>
            <w:pStyle w:val="TOC2"/>
            <w:rPr>
              <w:rFonts w:asciiTheme="minorHAnsi" w:eastAsiaTheme="minorEastAsia" w:hAnsiTheme="minorHAnsi" w:cstheme="minorBidi"/>
              <w:b w:val="0"/>
              <w:bCs w:val="0"/>
              <w:color w:val="auto"/>
              <w:lang w:bidi="ar-SA"/>
            </w:rPr>
          </w:pPr>
          <w:hyperlink w:anchor="_Toc114053909" w:history="1">
            <w:r w:rsidR="00ED0A85" w:rsidRPr="00146A42">
              <w:rPr>
                <w:rStyle w:val="Hyperlink"/>
              </w:rPr>
              <w:t>2. Scope</w:t>
            </w:r>
            <w:r w:rsidR="00ED0A85">
              <w:rPr>
                <w:webHidden/>
              </w:rPr>
              <w:tab/>
            </w:r>
            <w:r w:rsidR="00ED0A85">
              <w:rPr>
                <w:webHidden/>
              </w:rPr>
              <w:fldChar w:fldCharType="begin"/>
            </w:r>
            <w:r w:rsidR="00ED0A85">
              <w:rPr>
                <w:webHidden/>
              </w:rPr>
              <w:instrText xml:space="preserve"> PAGEREF _Toc114053909 \h </w:instrText>
            </w:r>
            <w:r w:rsidR="00ED0A85">
              <w:rPr>
                <w:webHidden/>
              </w:rPr>
            </w:r>
            <w:r w:rsidR="00ED0A85">
              <w:rPr>
                <w:webHidden/>
              </w:rPr>
              <w:fldChar w:fldCharType="separate"/>
            </w:r>
            <w:r w:rsidR="0027210A">
              <w:rPr>
                <w:webHidden/>
              </w:rPr>
              <w:t>5</w:t>
            </w:r>
            <w:r w:rsidR="00ED0A85">
              <w:rPr>
                <w:webHidden/>
              </w:rPr>
              <w:fldChar w:fldCharType="end"/>
            </w:r>
          </w:hyperlink>
        </w:p>
        <w:p w14:paraId="5EBF333F" w14:textId="1AD8CE5D" w:rsidR="00ED0A85" w:rsidRDefault="004C203C">
          <w:pPr>
            <w:pStyle w:val="TOC2"/>
            <w:rPr>
              <w:rFonts w:asciiTheme="minorHAnsi" w:eastAsiaTheme="minorEastAsia" w:hAnsiTheme="minorHAnsi" w:cstheme="minorBidi"/>
              <w:b w:val="0"/>
              <w:bCs w:val="0"/>
              <w:color w:val="auto"/>
              <w:lang w:bidi="ar-SA"/>
            </w:rPr>
          </w:pPr>
          <w:hyperlink w:anchor="_Toc114053910" w:history="1">
            <w:r w:rsidR="00ED0A85" w:rsidRPr="00146A42">
              <w:rPr>
                <w:rStyle w:val="Hyperlink"/>
              </w:rPr>
              <w:t>3. Adoption Arrangements and Date</w:t>
            </w:r>
            <w:r w:rsidR="00ED0A85">
              <w:rPr>
                <w:webHidden/>
              </w:rPr>
              <w:tab/>
            </w:r>
            <w:r w:rsidR="00ED0A85">
              <w:rPr>
                <w:webHidden/>
              </w:rPr>
              <w:fldChar w:fldCharType="begin"/>
            </w:r>
            <w:r w:rsidR="00ED0A85">
              <w:rPr>
                <w:webHidden/>
              </w:rPr>
              <w:instrText xml:space="preserve"> PAGEREF _Toc114053910 \h </w:instrText>
            </w:r>
            <w:r w:rsidR="00ED0A85">
              <w:rPr>
                <w:webHidden/>
              </w:rPr>
            </w:r>
            <w:r w:rsidR="00ED0A85">
              <w:rPr>
                <w:webHidden/>
              </w:rPr>
              <w:fldChar w:fldCharType="separate"/>
            </w:r>
            <w:r w:rsidR="0027210A">
              <w:rPr>
                <w:webHidden/>
              </w:rPr>
              <w:t>6</w:t>
            </w:r>
            <w:r w:rsidR="00ED0A85">
              <w:rPr>
                <w:webHidden/>
              </w:rPr>
              <w:fldChar w:fldCharType="end"/>
            </w:r>
          </w:hyperlink>
        </w:p>
        <w:p w14:paraId="681DD47F" w14:textId="3FFABD5B" w:rsidR="00ED0A85" w:rsidRDefault="004C203C">
          <w:pPr>
            <w:pStyle w:val="TOC2"/>
            <w:rPr>
              <w:rFonts w:asciiTheme="minorHAnsi" w:eastAsiaTheme="minorEastAsia" w:hAnsiTheme="minorHAnsi" w:cstheme="minorBidi"/>
              <w:b w:val="0"/>
              <w:bCs w:val="0"/>
              <w:color w:val="auto"/>
              <w:lang w:bidi="ar-SA"/>
            </w:rPr>
          </w:pPr>
          <w:hyperlink w:anchor="_Toc114053911" w:history="1">
            <w:r w:rsidR="00ED0A85" w:rsidRPr="00146A42">
              <w:rPr>
                <w:rStyle w:val="Hyperlink"/>
              </w:rPr>
              <w:t>4. Equal Opportunities Statement</w:t>
            </w:r>
            <w:r w:rsidR="00ED0A85">
              <w:rPr>
                <w:webHidden/>
              </w:rPr>
              <w:tab/>
            </w:r>
            <w:r w:rsidR="00ED0A85">
              <w:rPr>
                <w:webHidden/>
              </w:rPr>
              <w:fldChar w:fldCharType="begin"/>
            </w:r>
            <w:r w:rsidR="00ED0A85">
              <w:rPr>
                <w:webHidden/>
              </w:rPr>
              <w:instrText xml:space="preserve"> PAGEREF _Toc114053911 \h </w:instrText>
            </w:r>
            <w:r w:rsidR="00ED0A85">
              <w:rPr>
                <w:webHidden/>
              </w:rPr>
            </w:r>
            <w:r w:rsidR="00ED0A85">
              <w:rPr>
                <w:webHidden/>
              </w:rPr>
              <w:fldChar w:fldCharType="separate"/>
            </w:r>
            <w:r w:rsidR="0027210A">
              <w:rPr>
                <w:webHidden/>
              </w:rPr>
              <w:t>6</w:t>
            </w:r>
            <w:r w:rsidR="00ED0A85">
              <w:rPr>
                <w:webHidden/>
              </w:rPr>
              <w:fldChar w:fldCharType="end"/>
            </w:r>
          </w:hyperlink>
        </w:p>
        <w:p w14:paraId="5B6DF975" w14:textId="3CA990BB" w:rsidR="00ED0A85" w:rsidRDefault="004C203C">
          <w:pPr>
            <w:pStyle w:val="TOC2"/>
            <w:rPr>
              <w:rFonts w:asciiTheme="minorHAnsi" w:eastAsiaTheme="minorEastAsia" w:hAnsiTheme="minorHAnsi" w:cstheme="minorBidi"/>
              <w:b w:val="0"/>
              <w:bCs w:val="0"/>
              <w:color w:val="auto"/>
              <w:lang w:bidi="ar-SA"/>
            </w:rPr>
          </w:pPr>
          <w:hyperlink w:anchor="_Toc114053912" w:history="1">
            <w:r w:rsidR="00ED0A85" w:rsidRPr="00146A42">
              <w:rPr>
                <w:rStyle w:val="Hyperlink"/>
              </w:rPr>
              <w:t>5. ‘Prevent’</w:t>
            </w:r>
            <w:r w:rsidR="00ED0A85">
              <w:rPr>
                <w:webHidden/>
              </w:rPr>
              <w:tab/>
            </w:r>
            <w:r w:rsidR="00ED0A85">
              <w:rPr>
                <w:webHidden/>
              </w:rPr>
              <w:fldChar w:fldCharType="begin"/>
            </w:r>
            <w:r w:rsidR="00ED0A85">
              <w:rPr>
                <w:webHidden/>
              </w:rPr>
              <w:instrText xml:space="preserve"> PAGEREF _Toc114053912 \h </w:instrText>
            </w:r>
            <w:r w:rsidR="00ED0A85">
              <w:rPr>
                <w:webHidden/>
              </w:rPr>
            </w:r>
            <w:r w:rsidR="00ED0A85">
              <w:rPr>
                <w:webHidden/>
              </w:rPr>
              <w:fldChar w:fldCharType="separate"/>
            </w:r>
            <w:r w:rsidR="0027210A">
              <w:rPr>
                <w:webHidden/>
              </w:rPr>
              <w:t>6</w:t>
            </w:r>
            <w:r w:rsidR="00ED0A85">
              <w:rPr>
                <w:webHidden/>
              </w:rPr>
              <w:fldChar w:fldCharType="end"/>
            </w:r>
          </w:hyperlink>
        </w:p>
        <w:p w14:paraId="2507D7DF" w14:textId="48B825D0" w:rsidR="00ED0A85" w:rsidRDefault="004C203C">
          <w:pPr>
            <w:pStyle w:val="TOC2"/>
            <w:rPr>
              <w:rFonts w:asciiTheme="minorHAnsi" w:eastAsiaTheme="minorEastAsia" w:hAnsiTheme="minorHAnsi" w:cstheme="minorBidi"/>
              <w:b w:val="0"/>
              <w:bCs w:val="0"/>
              <w:color w:val="auto"/>
              <w:lang w:bidi="ar-SA"/>
            </w:rPr>
          </w:pPr>
          <w:hyperlink w:anchor="_Toc114053913" w:history="1">
            <w:r w:rsidR="00ED0A85" w:rsidRPr="00146A42">
              <w:rPr>
                <w:rStyle w:val="Hyperlink"/>
              </w:rPr>
              <w:t>6. Prior to Advertising</w:t>
            </w:r>
            <w:r w:rsidR="00ED0A85">
              <w:rPr>
                <w:webHidden/>
              </w:rPr>
              <w:tab/>
            </w:r>
            <w:r w:rsidR="00ED0A85">
              <w:rPr>
                <w:webHidden/>
              </w:rPr>
              <w:fldChar w:fldCharType="begin"/>
            </w:r>
            <w:r w:rsidR="00ED0A85">
              <w:rPr>
                <w:webHidden/>
              </w:rPr>
              <w:instrText xml:space="preserve"> PAGEREF _Toc114053913 \h </w:instrText>
            </w:r>
            <w:r w:rsidR="00ED0A85">
              <w:rPr>
                <w:webHidden/>
              </w:rPr>
            </w:r>
            <w:r w:rsidR="00ED0A85">
              <w:rPr>
                <w:webHidden/>
              </w:rPr>
              <w:fldChar w:fldCharType="separate"/>
            </w:r>
            <w:r w:rsidR="0027210A">
              <w:rPr>
                <w:webHidden/>
              </w:rPr>
              <w:t>6</w:t>
            </w:r>
            <w:r w:rsidR="00ED0A85">
              <w:rPr>
                <w:webHidden/>
              </w:rPr>
              <w:fldChar w:fldCharType="end"/>
            </w:r>
          </w:hyperlink>
        </w:p>
        <w:p w14:paraId="38F13BBC" w14:textId="27797937" w:rsidR="00ED0A85" w:rsidRDefault="004C203C">
          <w:pPr>
            <w:pStyle w:val="TOC2"/>
            <w:rPr>
              <w:rFonts w:asciiTheme="minorHAnsi" w:eastAsiaTheme="minorEastAsia" w:hAnsiTheme="minorHAnsi" w:cstheme="minorBidi"/>
              <w:b w:val="0"/>
              <w:bCs w:val="0"/>
              <w:color w:val="auto"/>
              <w:lang w:bidi="ar-SA"/>
            </w:rPr>
          </w:pPr>
          <w:hyperlink w:anchor="_Toc114053914" w:history="1">
            <w:r w:rsidR="00ED0A85" w:rsidRPr="00146A42">
              <w:rPr>
                <w:rStyle w:val="Hyperlink"/>
              </w:rPr>
              <w:t>7. Job Description</w:t>
            </w:r>
            <w:r w:rsidR="00ED0A85">
              <w:rPr>
                <w:webHidden/>
              </w:rPr>
              <w:tab/>
            </w:r>
            <w:r w:rsidR="00ED0A85">
              <w:rPr>
                <w:webHidden/>
              </w:rPr>
              <w:fldChar w:fldCharType="begin"/>
            </w:r>
            <w:r w:rsidR="00ED0A85">
              <w:rPr>
                <w:webHidden/>
              </w:rPr>
              <w:instrText xml:space="preserve"> PAGEREF _Toc114053914 \h </w:instrText>
            </w:r>
            <w:r w:rsidR="00ED0A85">
              <w:rPr>
                <w:webHidden/>
              </w:rPr>
            </w:r>
            <w:r w:rsidR="00ED0A85">
              <w:rPr>
                <w:webHidden/>
              </w:rPr>
              <w:fldChar w:fldCharType="separate"/>
            </w:r>
            <w:r w:rsidR="0027210A">
              <w:rPr>
                <w:webHidden/>
              </w:rPr>
              <w:t>7</w:t>
            </w:r>
            <w:r w:rsidR="00ED0A85">
              <w:rPr>
                <w:webHidden/>
              </w:rPr>
              <w:fldChar w:fldCharType="end"/>
            </w:r>
          </w:hyperlink>
        </w:p>
        <w:p w14:paraId="198D7E34" w14:textId="0528BAA8" w:rsidR="00ED0A85" w:rsidRDefault="004C203C">
          <w:pPr>
            <w:pStyle w:val="TOC2"/>
            <w:rPr>
              <w:rFonts w:asciiTheme="minorHAnsi" w:eastAsiaTheme="minorEastAsia" w:hAnsiTheme="minorHAnsi" w:cstheme="minorBidi"/>
              <w:b w:val="0"/>
              <w:bCs w:val="0"/>
              <w:color w:val="auto"/>
              <w:lang w:bidi="ar-SA"/>
            </w:rPr>
          </w:pPr>
          <w:hyperlink w:anchor="_Toc114053915" w:history="1">
            <w:r w:rsidR="00ED0A85" w:rsidRPr="00146A42">
              <w:rPr>
                <w:rStyle w:val="Hyperlink"/>
              </w:rPr>
              <w:t>8. Person Specification</w:t>
            </w:r>
            <w:r w:rsidR="00ED0A85">
              <w:rPr>
                <w:webHidden/>
              </w:rPr>
              <w:tab/>
            </w:r>
            <w:r w:rsidR="00ED0A85">
              <w:rPr>
                <w:webHidden/>
              </w:rPr>
              <w:fldChar w:fldCharType="begin"/>
            </w:r>
            <w:r w:rsidR="00ED0A85">
              <w:rPr>
                <w:webHidden/>
              </w:rPr>
              <w:instrText xml:space="preserve"> PAGEREF _Toc114053915 \h </w:instrText>
            </w:r>
            <w:r w:rsidR="00ED0A85">
              <w:rPr>
                <w:webHidden/>
              </w:rPr>
            </w:r>
            <w:r w:rsidR="00ED0A85">
              <w:rPr>
                <w:webHidden/>
              </w:rPr>
              <w:fldChar w:fldCharType="separate"/>
            </w:r>
            <w:r w:rsidR="0027210A">
              <w:rPr>
                <w:webHidden/>
              </w:rPr>
              <w:t>7</w:t>
            </w:r>
            <w:r w:rsidR="00ED0A85">
              <w:rPr>
                <w:webHidden/>
              </w:rPr>
              <w:fldChar w:fldCharType="end"/>
            </w:r>
          </w:hyperlink>
        </w:p>
        <w:p w14:paraId="642F61BD" w14:textId="7C772AFF" w:rsidR="00ED0A85" w:rsidRDefault="004C203C">
          <w:pPr>
            <w:pStyle w:val="TOC2"/>
            <w:rPr>
              <w:rFonts w:asciiTheme="minorHAnsi" w:eastAsiaTheme="minorEastAsia" w:hAnsiTheme="minorHAnsi" w:cstheme="minorBidi"/>
              <w:b w:val="0"/>
              <w:bCs w:val="0"/>
              <w:color w:val="auto"/>
              <w:lang w:bidi="ar-SA"/>
            </w:rPr>
          </w:pPr>
          <w:hyperlink w:anchor="_Toc114053916" w:history="1">
            <w:r w:rsidR="00ED0A85" w:rsidRPr="00146A42">
              <w:rPr>
                <w:rStyle w:val="Hyperlink"/>
              </w:rPr>
              <w:t>9. Advertising</w:t>
            </w:r>
            <w:r w:rsidR="00ED0A85">
              <w:rPr>
                <w:webHidden/>
              </w:rPr>
              <w:tab/>
            </w:r>
            <w:r w:rsidR="00ED0A85">
              <w:rPr>
                <w:webHidden/>
              </w:rPr>
              <w:fldChar w:fldCharType="begin"/>
            </w:r>
            <w:r w:rsidR="00ED0A85">
              <w:rPr>
                <w:webHidden/>
              </w:rPr>
              <w:instrText xml:space="preserve"> PAGEREF _Toc114053916 \h </w:instrText>
            </w:r>
            <w:r w:rsidR="00ED0A85">
              <w:rPr>
                <w:webHidden/>
              </w:rPr>
            </w:r>
            <w:r w:rsidR="00ED0A85">
              <w:rPr>
                <w:webHidden/>
              </w:rPr>
              <w:fldChar w:fldCharType="separate"/>
            </w:r>
            <w:r w:rsidR="0027210A">
              <w:rPr>
                <w:webHidden/>
              </w:rPr>
              <w:t>8</w:t>
            </w:r>
            <w:r w:rsidR="00ED0A85">
              <w:rPr>
                <w:webHidden/>
              </w:rPr>
              <w:fldChar w:fldCharType="end"/>
            </w:r>
          </w:hyperlink>
        </w:p>
        <w:p w14:paraId="08C56921" w14:textId="20F8DADF" w:rsidR="00ED0A85" w:rsidRDefault="004C203C">
          <w:pPr>
            <w:pStyle w:val="TOC2"/>
            <w:rPr>
              <w:rFonts w:asciiTheme="minorHAnsi" w:eastAsiaTheme="minorEastAsia" w:hAnsiTheme="minorHAnsi" w:cstheme="minorBidi"/>
              <w:b w:val="0"/>
              <w:bCs w:val="0"/>
              <w:color w:val="auto"/>
              <w:lang w:bidi="ar-SA"/>
            </w:rPr>
          </w:pPr>
          <w:hyperlink w:anchor="_Toc114053917" w:history="1">
            <w:r w:rsidR="00ED0A85" w:rsidRPr="00146A42">
              <w:rPr>
                <w:rStyle w:val="Hyperlink"/>
              </w:rPr>
              <w:t>10. Applications</w:t>
            </w:r>
            <w:r w:rsidR="00ED0A85">
              <w:rPr>
                <w:webHidden/>
              </w:rPr>
              <w:tab/>
            </w:r>
            <w:r w:rsidR="00ED0A85">
              <w:rPr>
                <w:webHidden/>
              </w:rPr>
              <w:fldChar w:fldCharType="begin"/>
            </w:r>
            <w:r w:rsidR="00ED0A85">
              <w:rPr>
                <w:webHidden/>
              </w:rPr>
              <w:instrText xml:space="preserve"> PAGEREF _Toc114053917 \h </w:instrText>
            </w:r>
            <w:r w:rsidR="00ED0A85">
              <w:rPr>
                <w:webHidden/>
              </w:rPr>
            </w:r>
            <w:r w:rsidR="00ED0A85">
              <w:rPr>
                <w:webHidden/>
              </w:rPr>
              <w:fldChar w:fldCharType="separate"/>
            </w:r>
            <w:r w:rsidR="0027210A">
              <w:rPr>
                <w:webHidden/>
              </w:rPr>
              <w:t>9</w:t>
            </w:r>
            <w:r w:rsidR="00ED0A85">
              <w:rPr>
                <w:webHidden/>
              </w:rPr>
              <w:fldChar w:fldCharType="end"/>
            </w:r>
          </w:hyperlink>
        </w:p>
        <w:p w14:paraId="185EC5D2" w14:textId="17C8FBA5" w:rsidR="00ED0A85" w:rsidRDefault="004C203C">
          <w:pPr>
            <w:pStyle w:val="TOC2"/>
            <w:rPr>
              <w:rFonts w:asciiTheme="minorHAnsi" w:eastAsiaTheme="minorEastAsia" w:hAnsiTheme="minorHAnsi" w:cstheme="minorBidi"/>
              <w:b w:val="0"/>
              <w:bCs w:val="0"/>
              <w:color w:val="auto"/>
              <w:lang w:bidi="ar-SA"/>
            </w:rPr>
          </w:pPr>
          <w:hyperlink w:anchor="_Toc114053918" w:history="1">
            <w:r w:rsidR="00ED0A85" w:rsidRPr="00146A42">
              <w:rPr>
                <w:rStyle w:val="Hyperlink"/>
              </w:rPr>
              <w:t>11. Shortlisting</w:t>
            </w:r>
            <w:r w:rsidR="00ED0A85">
              <w:rPr>
                <w:webHidden/>
              </w:rPr>
              <w:tab/>
            </w:r>
            <w:r w:rsidR="00ED0A85">
              <w:rPr>
                <w:webHidden/>
              </w:rPr>
              <w:fldChar w:fldCharType="begin"/>
            </w:r>
            <w:r w:rsidR="00ED0A85">
              <w:rPr>
                <w:webHidden/>
              </w:rPr>
              <w:instrText xml:space="preserve"> PAGEREF _Toc114053918 \h </w:instrText>
            </w:r>
            <w:r w:rsidR="00ED0A85">
              <w:rPr>
                <w:webHidden/>
              </w:rPr>
            </w:r>
            <w:r w:rsidR="00ED0A85">
              <w:rPr>
                <w:webHidden/>
              </w:rPr>
              <w:fldChar w:fldCharType="separate"/>
            </w:r>
            <w:r w:rsidR="0027210A">
              <w:rPr>
                <w:webHidden/>
              </w:rPr>
              <w:t>9</w:t>
            </w:r>
            <w:r w:rsidR="00ED0A85">
              <w:rPr>
                <w:webHidden/>
              </w:rPr>
              <w:fldChar w:fldCharType="end"/>
            </w:r>
          </w:hyperlink>
        </w:p>
        <w:p w14:paraId="06D7D0ED" w14:textId="5B94A8CC" w:rsidR="00ED0A85" w:rsidRDefault="004C203C">
          <w:pPr>
            <w:pStyle w:val="TOC2"/>
            <w:rPr>
              <w:rFonts w:asciiTheme="minorHAnsi" w:eastAsiaTheme="minorEastAsia" w:hAnsiTheme="minorHAnsi" w:cstheme="minorBidi"/>
              <w:b w:val="0"/>
              <w:bCs w:val="0"/>
              <w:color w:val="auto"/>
              <w:lang w:bidi="ar-SA"/>
            </w:rPr>
          </w:pPr>
          <w:hyperlink w:anchor="_Toc114053919" w:history="1">
            <w:r w:rsidR="00ED0A85" w:rsidRPr="00146A42">
              <w:rPr>
                <w:rStyle w:val="Hyperlink"/>
              </w:rPr>
              <w:t>12. References</w:t>
            </w:r>
            <w:r w:rsidR="00ED0A85">
              <w:rPr>
                <w:webHidden/>
              </w:rPr>
              <w:tab/>
            </w:r>
            <w:r w:rsidR="00ED0A85">
              <w:rPr>
                <w:webHidden/>
              </w:rPr>
              <w:fldChar w:fldCharType="begin"/>
            </w:r>
            <w:r w:rsidR="00ED0A85">
              <w:rPr>
                <w:webHidden/>
              </w:rPr>
              <w:instrText xml:space="preserve"> PAGEREF _Toc114053919 \h </w:instrText>
            </w:r>
            <w:r w:rsidR="00ED0A85">
              <w:rPr>
                <w:webHidden/>
              </w:rPr>
            </w:r>
            <w:r w:rsidR="00ED0A85">
              <w:rPr>
                <w:webHidden/>
              </w:rPr>
              <w:fldChar w:fldCharType="separate"/>
            </w:r>
            <w:r w:rsidR="0027210A">
              <w:rPr>
                <w:webHidden/>
              </w:rPr>
              <w:t>10</w:t>
            </w:r>
            <w:r w:rsidR="00ED0A85">
              <w:rPr>
                <w:webHidden/>
              </w:rPr>
              <w:fldChar w:fldCharType="end"/>
            </w:r>
          </w:hyperlink>
        </w:p>
        <w:p w14:paraId="2076BA17" w14:textId="6D36F053" w:rsidR="00ED0A85" w:rsidRDefault="004C203C">
          <w:pPr>
            <w:pStyle w:val="TOC2"/>
            <w:rPr>
              <w:rFonts w:asciiTheme="minorHAnsi" w:eastAsiaTheme="minorEastAsia" w:hAnsiTheme="minorHAnsi" w:cstheme="minorBidi"/>
              <w:b w:val="0"/>
              <w:bCs w:val="0"/>
              <w:color w:val="auto"/>
              <w:lang w:bidi="ar-SA"/>
            </w:rPr>
          </w:pPr>
          <w:hyperlink w:anchor="_Toc114053920" w:history="1">
            <w:r w:rsidR="00ED0A85" w:rsidRPr="00146A42">
              <w:rPr>
                <w:rStyle w:val="Hyperlink"/>
              </w:rPr>
              <w:t>13. Interview and Selection</w:t>
            </w:r>
            <w:r w:rsidR="00ED0A85">
              <w:rPr>
                <w:webHidden/>
              </w:rPr>
              <w:tab/>
            </w:r>
            <w:r w:rsidR="00ED0A85">
              <w:rPr>
                <w:webHidden/>
              </w:rPr>
              <w:fldChar w:fldCharType="begin"/>
            </w:r>
            <w:r w:rsidR="00ED0A85">
              <w:rPr>
                <w:webHidden/>
              </w:rPr>
              <w:instrText xml:space="preserve"> PAGEREF _Toc114053920 \h </w:instrText>
            </w:r>
            <w:r w:rsidR="00ED0A85">
              <w:rPr>
                <w:webHidden/>
              </w:rPr>
            </w:r>
            <w:r w:rsidR="00ED0A85">
              <w:rPr>
                <w:webHidden/>
              </w:rPr>
              <w:fldChar w:fldCharType="separate"/>
            </w:r>
            <w:r w:rsidR="0027210A">
              <w:rPr>
                <w:webHidden/>
              </w:rPr>
              <w:t>11</w:t>
            </w:r>
            <w:r w:rsidR="00ED0A85">
              <w:rPr>
                <w:webHidden/>
              </w:rPr>
              <w:fldChar w:fldCharType="end"/>
            </w:r>
          </w:hyperlink>
        </w:p>
        <w:p w14:paraId="05CDBB5B" w14:textId="168D345D" w:rsidR="00ED0A85" w:rsidRDefault="004C203C">
          <w:pPr>
            <w:pStyle w:val="TOC2"/>
            <w:rPr>
              <w:rFonts w:asciiTheme="minorHAnsi" w:eastAsiaTheme="minorEastAsia" w:hAnsiTheme="minorHAnsi" w:cstheme="minorBidi"/>
              <w:b w:val="0"/>
              <w:bCs w:val="0"/>
              <w:color w:val="auto"/>
              <w:lang w:bidi="ar-SA"/>
            </w:rPr>
          </w:pPr>
          <w:hyperlink w:anchor="_Toc114053921" w:history="1">
            <w:r w:rsidR="00ED0A85" w:rsidRPr="00146A42">
              <w:rPr>
                <w:rStyle w:val="Hyperlink"/>
              </w:rPr>
              <w:t>14. Pre-employment Checks</w:t>
            </w:r>
            <w:r w:rsidR="00ED0A85">
              <w:rPr>
                <w:webHidden/>
              </w:rPr>
              <w:tab/>
            </w:r>
            <w:r w:rsidR="00ED0A85">
              <w:rPr>
                <w:webHidden/>
              </w:rPr>
              <w:fldChar w:fldCharType="begin"/>
            </w:r>
            <w:r w:rsidR="00ED0A85">
              <w:rPr>
                <w:webHidden/>
              </w:rPr>
              <w:instrText xml:space="preserve"> PAGEREF _Toc114053921 \h </w:instrText>
            </w:r>
            <w:r w:rsidR="00ED0A85">
              <w:rPr>
                <w:webHidden/>
              </w:rPr>
            </w:r>
            <w:r w:rsidR="00ED0A85">
              <w:rPr>
                <w:webHidden/>
              </w:rPr>
              <w:fldChar w:fldCharType="separate"/>
            </w:r>
            <w:r w:rsidR="0027210A">
              <w:rPr>
                <w:webHidden/>
              </w:rPr>
              <w:t>13</w:t>
            </w:r>
            <w:r w:rsidR="00ED0A85">
              <w:rPr>
                <w:webHidden/>
              </w:rPr>
              <w:fldChar w:fldCharType="end"/>
            </w:r>
          </w:hyperlink>
        </w:p>
        <w:p w14:paraId="409951F9" w14:textId="2A6B4DAA"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2" w:history="1">
            <w:r w:rsidR="00ED0A85" w:rsidRPr="00094120">
              <w:rPr>
                <w:rStyle w:val="Hyperlink"/>
                <w:rFonts w:ascii="Avenir Next LT Pro" w:eastAsia="Futura-Medium" w:hAnsi="Avenir Next LT Pro"/>
                <w:b/>
                <w:bCs/>
                <w:noProof/>
                <w:color w:val="232E56"/>
                <w:sz w:val="22"/>
                <w:szCs w:val="22"/>
                <w:lang w:bidi="en-GB"/>
              </w:rPr>
              <w:t>14.1. Right to Work</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_Toc114053922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14</w:t>
            </w:r>
            <w:r w:rsidR="00ED0A85" w:rsidRPr="00094120">
              <w:rPr>
                <w:rFonts w:ascii="Avenir Next LT Pro" w:hAnsi="Avenir Next LT Pro"/>
                <w:b/>
                <w:bCs/>
                <w:noProof/>
                <w:webHidden/>
                <w:color w:val="232E56"/>
                <w:sz w:val="22"/>
                <w:szCs w:val="22"/>
              </w:rPr>
              <w:fldChar w:fldCharType="end"/>
            </w:r>
          </w:hyperlink>
        </w:p>
        <w:p w14:paraId="54EA94F9" w14:textId="21189FA7"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3" w:history="1">
            <w:r w:rsidR="00ED0A85" w:rsidRPr="00094120">
              <w:rPr>
                <w:rStyle w:val="Hyperlink"/>
                <w:rFonts w:ascii="Avenir Next LT Pro" w:eastAsia="Futura-Medium" w:hAnsi="Avenir Next LT Pro"/>
                <w:b/>
                <w:bCs/>
                <w:noProof/>
                <w:color w:val="232E56"/>
                <w:sz w:val="22"/>
                <w:szCs w:val="22"/>
                <w:lang w:bidi="en-GB"/>
              </w:rPr>
              <w:t>14.2. DBS and Barred List Checks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_Toc114053923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14</w:t>
            </w:r>
            <w:r w:rsidR="00ED0A85" w:rsidRPr="00094120">
              <w:rPr>
                <w:rFonts w:ascii="Avenir Next LT Pro" w:hAnsi="Avenir Next LT Pro"/>
                <w:b/>
                <w:bCs/>
                <w:noProof/>
                <w:webHidden/>
                <w:color w:val="232E56"/>
                <w:sz w:val="22"/>
                <w:szCs w:val="22"/>
              </w:rPr>
              <w:fldChar w:fldCharType="end"/>
            </w:r>
          </w:hyperlink>
        </w:p>
        <w:p w14:paraId="4661F44A" w14:textId="5FC99BB1"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4" w:history="1">
            <w:r w:rsidR="00ED0A85" w:rsidRPr="00094120">
              <w:rPr>
                <w:rStyle w:val="Hyperlink"/>
                <w:rFonts w:ascii="Avenir Next LT Pro" w:eastAsia="Futura-Medium" w:hAnsi="Avenir Next LT Pro"/>
                <w:b/>
                <w:bCs/>
                <w:noProof/>
                <w:color w:val="232E56"/>
                <w:sz w:val="22"/>
                <w:szCs w:val="22"/>
                <w:lang w:bidi="en-GB"/>
              </w:rPr>
              <w:t>14.3. Prohibition of Teachers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_Toc114053924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15</w:t>
            </w:r>
            <w:r w:rsidR="00ED0A85" w:rsidRPr="00094120">
              <w:rPr>
                <w:rFonts w:ascii="Avenir Next LT Pro" w:hAnsi="Avenir Next LT Pro"/>
                <w:b/>
                <w:bCs/>
                <w:noProof/>
                <w:webHidden/>
                <w:color w:val="232E56"/>
                <w:sz w:val="22"/>
                <w:szCs w:val="22"/>
              </w:rPr>
              <w:fldChar w:fldCharType="end"/>
            </w:r>
          </w:hyperlink>
        </w:p>
        <w:p w14:paraId="36E5A0F0" w14:textId="06AF57D6"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5" w:history="1">
            <w:r w:rsidR="00ED0A85" w:rsidRPr="00094120">
              <w:rPr>
                <w:rStyle w:val="Hyperlink"/>
                <w:rFonts w:ascii="Avenir Next LT Pro" w:eastAsia="Futura-Medium" w:hAnsi="Avenir Next LT Pro"/>
                <w:b/>
                <w:bCs/>
                <w:noProof/>
                <w:color w:val="232E56"/>
                <w:sz w:val="22"/>
                <w:szCs w:val="22"/>
                <w:lang w:bidi="en-GB"/>
              </w:rPr>
              <w:t>14.4. Section 128 Management Checks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_Toc114053925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15</w:t>
            </w:r>
            <w:r w:rsidR="00ED0A85" w:rsidRPr="00094120">
              <w:rPr>
                <w:rFonts w:ascii="Avenir Next LT Pro" w:hAnsi="Avenir Next LT Pro"/>
                <w:b/>
                <w:bCs/>
                <w:noProof/>
                <w:webHidden/>
                <w:color w:val="232E56"/>
                <w:sz w:val="22"/>
                <w:szCs w:val="22"/>
              </w:rPr>
              <w:fldChar w:fldCharType="end"/>
            </w:r>
          </w:hyperlink>
        </w:p>
        <w:p w14:paraId="225BD9CD" w14:textId="38BFB592"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6" w:history="1">
            <w:r w:rsidR="00ED0A85" w:rsidRPr="00094120">
              <w:rPr>
                <w:rStyle w:val="Hyperlink"/>
                <w:rFonts w:ascii="Avenir Next LT Pro" w:eastAsia="Futura-Medium" w:hAnsi="Avenir Next LT Pro" w:cs="Arial"/>
                <w:b/>
                <w:bCs/>
                <w:noProof/>
                <w:color w:val="232E56"/>
                <w:sz w:val="22"/>
                <w:szCs w:val="22"/>
                <w:lang w:bidi="en-GB"/>
              </w:rPr>
              <w:t>14.5. Overseas Checks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_Toc114053926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15</w:t>
            </w:r>
            <w:r w:rsidR="00ED0A85" w:rsidRPr="00094120">
              <w:rPr>
                <w:rFonts w:ascii="Avenir Next LT Pro" w:hAnsi="Avenir Next LT Pro"/>
                <w:b/>
                <w:bCs/>
                <w:noProof/>
                <w:webHidden/>
                <w:color w:val="232E56"/>
                <w:sz w:val="22"/>
                <w:szCs w:val="22"/>
              </w:rPr>
              <w:fldChar w:fldCharType="end"/>
            </w:r>
          </w:hyperlink>
        </w:p>
        <w:p w14:paraId="38BF534E" w14:textId="41B36B38"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7" w:history="1">
            <w:r w:rsidR="00ED0A85" w:rsidRPr="00094120">
              <w:rPr>
                <w:rStyle w:val="Hyperlink"/>
                <w:rFonts w:ascii="Avenir Next LT Pro" w:eastAsia="Futura-Medium" w:hAnsi="Avenir Next LT Pro"/>
                <w:b/>
                <w:bCs/>
                <w:noProof/>
                <w:color w:val="232E56"/>
                <w:sz w:val="22"/>
                <w:szCs w:val="22"/>
                <w:lang w:bidi="en-GB"/>
              </w:rPr>
              <w:t>14.6. Proof of Qualifications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_Toc114053927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16</w:t>
            </w:r>
            <w:r w:rsidR="00ED0A85" w:rsidRPr="00094120">
              <w:rPr>
                <w:rFonts w:ascii="Avenir Next LT Pro" w:hAnsi="Avenir Next LT Pro"/>
                <w:b/>
                <w:bCs/>
                <w:noProof/>
                <w:webHidden/>
                <w:color w:val="232E56"/>
                <w:sz w:val="22"/>
                <w:szCs w:val="22"/>
              </w:rPr>
              <w:fldChar w:fldCharType="end"/>
            </w:r>
          </w:hyperlink>
        </w:p>
        <w:p w14:paraId="1EEBBC44" w14:textId="7A0B63AC"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8" w:history="1">
            <w:r w:rsidR="00ED0A85" w:rsidRPr="00094120">
              <w:rPr>
                <w:rStyle w:val="Hyperlink"/>
                <w:rFonts w:ascii="Avenir Next LT Pro" w:eastAsia="Futura-Medium" w:hAnsi="Avenir Next LT Pro"/>
                <w:b/>
                <w:bCs/>
                <w:noProof/>
                <w:color w:val="232E56"/>
                <w:sz w:val="22"/>
                <w:szCs w:val="22"/>
                <w:lang w:bidi="en-GB"/>
              </w:rPr>
              <w:t>14.7. Follow-up References</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_Toc114053928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16</w:t>
            </w:r>
            <w:r w:rsidR="00ED0A85" w:rsidRPr="00094120">
              <w:rPr>
                <w:rFonts w:ascii="Avenir Next LT Pro" w:hAnsi="Avenir Next LT Pro"/>
                <w:b/>
                <w:bCs/>
                <w:noProof/>
                <w:webHidden/>
                <w:color w:val="232E56"/>
                <w:sz w:val="22"/>
                <w:szCs w:val="22"/>
              </w:rPr>
              <w:fldChar w:fldCharType="end"/>
            </w:r>
          </w:hyperlink>
        </w:p>
        <w:p w14:paraId="54A249E1" w14:textId="533588D6" w:rsidR="00ED0A85" w:rsidRPr="00094120" w:rsidRDefault="004C203C">
          <w:pPr>
            <w:pStyle w:val="TOC3"/>
            <w:tabs>
              <w:tab w:val="right" w:leader="dot" w:pos="8544"/>
            </w:tabs>
            <w:rPr>
              <w:rFonts w:ascii="Avenir Next LT Pro" w:eastAsiaTheme="minorEastAsia" w:hAnsi="Avenir Next LT Pro" w:cstheme="minorBidi"/>
              <w:b/>
              <w:bCs/>
              <w:noProof/>
              <w:color w:val="232E56"/>
              <w:sz w:val="22"/>
              <w:szCs w:val="22"/>
            </w:rPr>
          </w:pPr>
          <w:hyperlink w:anchor="_Toc114053929" w:history="1">
            <w:r w:rsidR="00ED0A85" w:rsidRPr="00094120">
              <w:rPr>
                <w:rStyle w:val="Hyperlink"/>
                <w:rFonts w:ascii="Avenir Next LT Pro" w:eastAsia="Futura-Medium" w:hAnsi="Avenir Next LT Pro"/>
                <w:b/>
                <w:bCs/>
                <w:noProof/>
                <w:color w:val="232E56"/>
                <w:sz w:val="22"/>
                <w:szCs w:val="22"/>
                <w:lang w:bidi="en-GB"/>
              </w:rPr>
              <w:t>14.8. Pre-employment Medical History Questionnaire</w:t>
            </w:r>
            <w:r w:rsidR="00ED0A85" w:rsidRPr="00094120">
              <w:rPr>
                <w:rFonts w:ascii="Avenir Next LT Pro" w:hAnsi="Avenir Next LT Pro"/>
                <w:b/>
                <w:bCs/>
                <w:noProof/>
                <w:webHidden/>
                <w:color w:val="232E56"/>
                <w:sz w:val="22"/>
                <w:szCs w:val="22"/>
              </w:rPr>
              <w:tab/>
            </w:r>
            <w:r w:rsidR="00ED0A85" w:rsidRPr="00094120">
              <w:rPr>
                <w:rFonts w:ascii="Avenir Next LT Pro" w:hAnsi="Avenir Next LT Pro"/>
                <w:b/>
                <w:bCs/>
                <w:noProof/>
                <w:webHidden/>
                <w:color w:val="232E56"/>
                <w:sz w:val="22"/>
                <w:szCs w:val="22"/>
              </w:rPr>
              <w:fldChar w:fldCharType="begin"/>
            </w:r>
            <w:r w:rsidR="00ED0A85" w:rsidRPr="00094120">
              <w:rPr>
                <w:rFonts w:ascii="Avenir Next LT Pro" w:hAnsi="Avenir Next LT Pro"/>
                <w:b/>
                <w:bCs/>
                <w:noProof/>
                <w:webHidden/>
                <w:color w:val="232E56"/>
                <w:sz w:val="22"/>
                <w:szCs w:val="22"/>
              </w:rPr>
              <w:instrText xml:space="preserve"> PAGEREF _Toc114053929 \h </w:instrText>
            </w:r>
            <w:r w:rsidR="00ED0A85" w:rsidRPr="00094120">
              <w:rPr>
                <w:rFonts w:ascii="Avenir Next LT Pro" w:hAnsi="Avenir Next LT Pro"/>
                <w:b/>
                <w:bCs/>
                <w:noProof/>
                <w:webHidden/>
                <w:color w:val="232E56"/>
                <w:sz w:val="22"/>
                <w:szCs w:val="22"/>
              </w:rPr>
            </w:r>
            <w:r w:rsidR="00ED0A85" w:rsidRPr="00094120">
              <w:rPr>
                <w:rFonts w:ascii="Avenir Next LT Pro" w:hAnsi="Avenir Next LT Pro"/>
                <w:b/>
                <w:bCs/>
                <w:noProof/>
                <w:webHidden/>
                <w:color w:val="232E56"/>
                <w:sz w:val="22"/>
                <w:szCs w:val="22"/>
              </w:rPr>
              <w:fldChar w:fldCharType="separate"/>
            </w:r>
            <w:r w:rsidR="0027210A">
              <w:rPr>
                <w:rFonts w:ascii="Avenir Next LT Pro" w:hAnsi="Avenir Next LT Pro"/>
                <w:b/>
                <w:bCs/>
                <w:noProof/>
                <w:webHidden/>
                <w:color w:val="232E56"/>
                <w:sz w:val="22"/>
                <w:szCs w:val="22"/>
              </w:rPr>
              <w:t>16</w:t>
            </w:r>
            <w:r w:rsidR="00ED0A85" w:rsidRPr="00094120">
              <w:rPr>
                <w:rFonts w:ascii="Avenir Next LT Pro" w:hAnsi="Avenir Next LT Pro"/>
                <w:b/>
                <w:bCs/>
                <w:noProof/>
                <w:webHidden/>
                <w:color w:val="232E56"/>
                <w:sz w:val="22"/>
                <w:szCs w:val="22"/>
              </w:rPr>
              <w:fldChar w:fldCharType="end"/>
            </w:r>
          </w:hyperlink>
        </w:p>
        <w:p w14:paraId="70F91A05" w14:textId="79C315E8" w:rsidR="00ED0A85" w:rsidRDefault="004C203C">
          <w:pPr>
            <w:pStyle w:val="TOC2"/>
            <w:rPr>
              <w:rFonts w:asciiTheme="minorHAnsi" w:eastAsiaTheme="minorEastAsia" w:hAnsiTheme="minorHAnsi" w:cstheme="minorBidi"/>
              <w:b w:val="0"/>
              <w:bCs w:val="0"/>
              <w:color w:val="auto"/>
              <w:lang w:bidi="ar-SA"/>
            </w:rPr>
          </w:pPr>
          <w:hyperlink w:anchor="_Toc114053930" w:history="1">
            <w:r w:rsidR="00ED0A85" w:rsidRPr="00146A42">
              <w:rPr>
                <w:rStyle w:val="Hyperlink"/>
              </w:rPr>
              <w:t>15. Withdrawal of Offers</w:t>
            </w:r>
            <w:r w:rsidR="00ED0A85">
              <w:rPr>
                <w:webHidden/>
              </w:rPr>
              <w:tab/>
            </w:r>
            <w:r w:rsidR="00ED0A85">
              <w:rPr>
                <w:webHidden/>
              </w:rPr>
              <w:fldChar w:fldCharType="begin"/>
            </w:r>
            <w:r w:rsidR="00ED0A85">
              <w:rPr>
                <w:webHidden/>
              </w:rPr>
              <w:instrText xml:space="preserve"> PAGEREF _Toc114053930 \h </w:instrText>
            </w:r>
            <w:r w:rsidR="00ED0A85">
              <w:rPr>
                <w:webHidden/>
              </w:rPr>
            </w:r>
            <w:r w:rsidR="00ED0A85">
              <w:rPr>
                <w:webHidden/>
              </w:rPr>
              <w:fldChar w:fldCharType="separate"/>
            </w:r>
            <w:r w:rsidR="0027210A">
              <w:rPr>
                <w:webHidden/>
              </w:rPr>
              <w:t>16</w:t>
            </w:r>
            <w:r w:rsidR="00ED0A85">
              <w:rPr>
                <w:webHidden/>
              </w:rPr>
              <w:fldChar w:fldCharType="end"/>
            </w:r>
          </w:hyperlink>
        </w:p>
        <w:p w14:paraId="1F68377E" w14:textId="5E18B98C" w:rsidR="00ED0A85" w:rsidRDefault="004C203C">
          <w:pPr>
            <w:pStyle w:val="TOC2"/>
            <w:rPr>
              <w:rFonts w:asciiTheme="minorHAnsi" w:eastAsiaTheme="minorEastAsia" w:hAnsiTheme="minorHAnsi" w:cstheme="minorBidi"/>
              <w:b w:val="0"/>
              <w:bCs w:val="0"/>
              <w:color w:val="auto"/>
              <w:lang w:bidi="ar-SA"/>
            </w:rPr>
          </w:pPr>
          <w:hyperlink w:anchor="_Toc114053931" w:history="1">
            <w:r w:rsidR="00ED0A85" w:rsidRPr="00146A42">
              <w:rPr>
                <w:rStyle w:val="Hyperlink"/>
              </w:rPr>
              <w:t>16. Single Central Record</w:t>
            </w:r>
            <w:r w:rsidR="00ED0A85">
              <w:rPr>
                <w:webHidden/>
              </w:rPr>
              <w:tab/>
            </w:r>
            <w:r w:rsidR="00ED0A85">
              <w:rPr>
                <w:webHidden/>
              </w:rPr>
              <w:fldChar w:fldCharType="begin"/>
            </w:r>
            <w:r w:rsidR="00ED0A85">
              <w:rPr>
                <w:webHidden/>
              </w:rPr>
              <w:instrText xml:space="preserve"> PAGEREF _Toc114053931 \h </w:instrText>
            </w:r>
            <w:r w:rsidR="00ED0A85">
              <w:rPr>
                <w:webHidden/>
              </w:rPr>
            </w:r>
            <w:r w:rsidR="00ED0A85">
              <w:rPr>
                <w:webHidden/>
              </w:rPr>
              <w:fldChar w:fldCharType="separate"/>
            </w:r>
            <w:r w:rsidR="0027210A">
              <w:rPr>
                <w:webHidden/>
              </w:rPr>
              <w:t>17</w:t>
            </w:r>
            <w:r w:rsidR="00ED0A85">
              <w:rPr>
                <w:webHidden/>
              </w:rPr>
              <w:fldChar w:fldCharType="end"/>
            </w:r>
          </w:hyperlink>
        </w:p>
        <w:p w14:paraId="7C25920B" w14:textId="2934D82B" w:rsidR="00ED0A85" w:rsidRDefault="004C203C">
          <w:pPr>
            <w:pStyle w:val="TOC2"/>
            <w:rPr>
              <w:rFonts w:asciiTheme="minorHAnsi" w:eastAsiaTheme="minorEastAsia" w:hAnsiTheme="minorHAnsi" w:cstheme="minorBidi"/>
              <w:b w:val="0"/>
              <w:bCs w:val="0"/>
              <w:color w:val="auto"/>
              <w:lang w:bidi="ar-SA"/>
            </w:rPr>
          </w:pPr>
          <w:hyperlink w:anchor="_Toc114053932" w:history="1">
            <w:r w:rsidR="00ED0A85" w:rsidRPr="00146A42">
              <w:rPr>
                <w:rStyle w:val="Hyperlink"/>
              </w:rPr>
              <w:t>17. Complaints</w:t>
            </w:r>
            <w:r w:rsidR="00ED0A85">
              <w:rPr>
                <w:webHidden/>
              </w:rPr>
              <w:tab/>
            </w:r>
            <w:r w:rsidR="00ED0A85">
              <w:rPr>
                <w:webHidden/>
              </w:rPr>
              <w:fldChar w:fldCharType="begin"/>
            </w:r>
            <w:r w:rsidR="00ED0A85">
              <w:rPr>
                <w:webHidden/>
              </w:rPr>
              <w:instrText xml:space="preserve"> PAGEREF _Toc114053932 \h </w:instrText>
            </w:r>
            <w:r w:rsidR="00ED0A85">
              <w:rPr>
                <w:webHidden/>
              </w:rPr>
            </w:r>
            <w:r w:rsidR="00ED0A85">
              <w:rPr>
                <w:webHidden/>
              </w:rPr>
              <w:fldChar w:fldCharType="separate"/>
            </w:r>
            <w:r w:rsidR="0027210A">
              <w:rPr>
                <w:webHidden/>
              </w:rPr>
              <w:t>17</w:t>
            </w:r>
            <w:r w:rsidR="00ED0A85">
              <w:rPr>
                <w:webHidden/>
              </w:rPr>
              <w:fldChar w:fldCharType="end"/>
            </w:r>
          </w:hyperlink>
        </w:p>
        <w:p w14:paraId="4860B5D1" w14:textId="535821A0" w:rsidR="00ED0A85" w:rsidRDefault="004C203C">
          <w:pPr>
            <w:pStyle w:val="TOC2"/>
            <w:rPr>
              <w:rFonts w:asciiTheme="minorHAnsi" w:eastAsiaTheme="minorEastAsia" w:hAnsiTheme="minorHAnsi" w:cstheme="minorBidi"/>
              <w:b w:val="0"/>
              <w:bCs w:val="0"/>
              <w:color w:val="auto"/>
              <w:lang w:bidi="ar-SA"/>
            </w:rPr>
          </w:pPr>
          <w:hyperlink w:anchor="_Toc114053933" w:history="1">
            <w:r w:rsidR="00ED0A85" w:rsidRPr="00146A42">
              <w:rPr>
                <w:rStyle w:val="Hyperlink"/>
              </w:rPr>
              <w:t>18. Induction</w:t>
            </w:r>
            <w:r w:rsidR="00ED0A85">
              <w:rPr>
                <w:webHidden/>
              </w:rPr>
              <w:tab/>
            </w:r>
            <w:r w:rsidR="00ED0A85">
              <w:rPr>
                <w:webHidden/>
              </w:rPr>
              <w:fldChar w:fldCharType="begin"/>
            </w:r>
            <w:r w:rsidR="00ED0A85">
              <w:rPr>
                <w:webHidden/>
              </w:rPr>
              <w:instrText xml:space="preserve"> PAGEREF _Toc114053933 \h </w:instrText>
            </w:r>
            <w:r w:rsidR="00ED0A85">
              <w:rPr>
                <w:webHidden/>
              </w:rPr>
            </w:r>
            <w:r w:rsidR="00ED0A85">
              <w:rPr>
                <w:webHidden/>
              </w:rPr>
              <w:fldChar w:fldCharType="separate"/>
            </w:r>
            <w:r w:rsidR="0027210A">
              <w:rPr>
                <w:webHidden/>
              </w:rPr>
              <w:t>17</w:t>
            </w:r>
            <w:r w:rsidR="00ED0A85">
              <w:rPr>
                <w:webHidden/>
              </w:rPr>
              <w:fldChar w:fldCharType="end"/>
            </w:r>
          </w:hyperlink>
        </w:p>
        <w:p w14:paraId="412BFCA6" w14:textId="108FCD18" w:rsidR="00ED0A85" w:rsidRDefault="004C203C">
          <w:pPr>
            <w:pStyle w:val="TOC2"/>
            <w:rPr>
              <w:rFonts w:asciiTheme="minorHAnsi" w:eastAsiaTheme="minorEastAsia" w:hAnsiTheme="minorHAnsi" w:cstheme="minorBidi"/>
              <w:b w:val="0"/>
              <w:bCs w:val="0"/>
              <w:color w:val="auto"/>
              <w:lang w:bidi="ar-SA"/>
            </w:rPr>
          </w:pPr>
          <w:hyperlink w:anchor="_Toc114053934" w:history="1">
            <w:r w:rsidR="00ED0A85" w:rsidRPr="00146A42">
              <w:rPr>
                <w:rStyle w:val="Hyperlink"/>
              </w:rPr>
              <w:t>19. Record Keeping</w:t>
            </w:r>
            <w:r w:rsidR="00ED0A85">
              <w:rPr>
                <w:webHidden/>
              </w:rPr>
              <w:tab/>
            </w:r>
            <w:r w:rsidR="00ED0A85">
              <w:rPr>
                <w:webHidden/>
              </w:rPr>
              <w:fldChar w:fldCharType="begin"/>
            </w:r>
            <w:r w:rsidR="00ED0A85">
              <w:rPr>
                <w:webHidden/>
              </w:rPr>
              <w:instrText xml:space="preserve"> PAGEREF _Toc114053934 \h </w:instrText>
            </w:r>
            <w:r w:rsidR="00ED0A85">
              <w:rPr>
                <w:webHidden/>
              </w:rPr>
            </w:r>
            <w:r w:rsidR="00ED0A85">
              <w:rPr>
                <w:webHidden/>
              </w:rPr>
              <w:fldChar w:fldCharType="separate"/>
            </w:r>
            <w:r w:rsidR="0027210A">
              <w:rPr>
                <w:webHidden/>
              </w:rPr>
              <w:t>17</w:t>
            </w:r>
            <w:r w:rsidR="00ED0A85">
              <w:rPr>
                <w:webHidden/>
              </w:rPr>
              <w:fldChar w:fldCharType="end"/>
            </w:r>
          </w:hyperlink>
        </w:p>
        <w:p w14:paraId="4F885175" w14:textId="785DEE48" w:rsidR="00ED0A85" w:rsidRDefault="004C203C">
          <w:pPr>
            <w:pStyle w:val="TOC2"/>
            <w:rPr>
              <w:rFonts w:asciiTheme="minorHAnsi" w:eastAsiaTheme="minorEastAsia" w:hAnsiTheme="minorHAnsi" w:cstheme="minorBidi"/>
              <w:b w:val="0"/>
              <w:bCs w:val="0"/>
              <w:color w:val="auto"/>
              <w:lang w:bidi="ar-SA"/>
            </w:rPr>
          </w:pPr>
          <w:hyperlink w:anchor="_Toc114053935" w:history="1">
            <w:r w:rsidR="00ED0A85" w:rsidRPr="00146A42">
              <w:rPr>
                <w:rStyle w:val="Hyperlink"/>
              </w:rPr>
              <w:t>20. Confidentiality and Data Protection</w:t>
            </w:r>
            <w:r w:rsidR="00ED0A85">
              <w:rPr>
                <w:webHidden/>
              </w:rPr>
              <w:tab/>
            </w:r>
            <w:r w:rsidR="00ED0A85">
              <w:rPr>
                <w:webHidden/>
              </w:rPr>
              <w:fldChar w:fldCharType="begin"/>
            </w:r>
            <w:r w:rsidR="00ED0A85">
              <w:rPr>
                <w:webHidden/>
              </w:rPr>
              <w:instrText xml:space="preserve"> PAGEREF _Toc114053935 \h </w:instrText>
            </w:r>
            <w:r w:rsidR="00ED0A85">
              <w:rPr>
                <w:webHidden/>
              </w:rPr>
            </w:r>
            <w:r w:rsidR="00ED0A85">
              <w:rPr>
                <w:webHidden/>
              </w:rPr>
              <w:fldChar w:fldCharType="separate"/>
            </w:r>
            <w:r w:rsidR="0027210A">
              <w:rPr>
                <w:webHidden/>
              </w:rPr>
              <w:t>18</w:t>
            </w:r>
            <w:r w:rsidR="00ED0A85">
              <w:rPr>
                <w:webHidden/>
              </w:rPr>
              <w:fldChar w:fldCharType="end"/>
            </w:r>
          </w:hyperlink>
        </w:p>
        <w:p w14:paraId="5CB236DB" w14:textId="3BA9D796" w:rsidR="0051085B" w:rsidRPr="00C32652" w:rsidRDefault="0051085B" w:rsidP="005F7A1E">
          <w:pPr>
            <w:ind w:right="-381"/>
            <w:rPr>
              <w:color w:val="232E56"/>
            </w:rPr>
          </w:pPr>
          <w:r w:rsidRPr="00E00923">
            <w:rPr>
              <w:rFonts w:ascii="Avenir Next LT Pro" w:hAnsi="Avenir Next LT Pro"/>
              <w:b/>
              <w:bCs/>
              <w:noProof/>
              <w:color w:val="232E56"/>
              <w:sz w:val="22"/>
              <w:szCs w:val="22"/>
            </w:rPr>
            <w:fldChar w:fldCharType="end"/>
          </w:r>
        </w:p>
      </w:sdtContent>
    </w:sdt>
    <w:p w14:paraId="4D11245B" w14:textId="25AC9578" w:rsidR="00AA2ED0" w:rsidRDefault="00AA2ED0" w:rsidP="004651F2"/>
    <w:p w14:paraId="68EEF156" w14:textId="31AD5ACB" w:rsidR="00AA2ED0" w:rsidRDefault="00AA2ED0" w:rsidP="004651F2"/>
    <w:p w14:paraId="6280DC76" w14:textId="049675FC" w:rsidR="00AA2ED0" w:rsidRDefault="00AA2ED0" w:rsidP="004651F2"/>
    <w:p w14:paraId="1B38F33B" w14:textId="369EB8BC" w:rsidR="00C67BE4" w:rsidRDefault="00C67BE4">
      <w:pPr>
        <w:widowControl w:val="0"/>
        <w:autoSpaceDE w:val="0"/>
        <w:autoSpaceDN w:val="0"/>
        <w:spacing w:after="0" w:line="240" w:lineRule="auto"/>
      </w:pPr>
      <w:r>
        <w:br w:type="page"/>
      </w:r>
    </w:p>
    <w:tbl>
      <w:tblPr>
        <w:tblW w:w="9758" w:type="dxa"/>
        <w:jc w:val="center"/>
        <w:tblBorders>
          <w:top w:val="single" w:sz="18" w:space="0" w:color="9BC31A"/>
          <w:left w:val="single" w:sz="18" w:space="0" w:color="9BC31A"/>
          <w:bottom w:val="single" w:sz="18" w:space="0" w:color="9BC31A"/>
          <w:right w:val="single" w:sz="18" w:space="0" w:color="9BC31A"/>
          <w:insideH w:val="single" w:sz="18" w:space="0" w:color="9BC31A"/>
          <w:insideV w:val="single" w:sz="18" w:space="0" w:color="9BC31A"/>
        </w:tblBorders>
        <w:shd w:val="clear" w:color="auto" w:fill="F2F2F2"/>
        <w:tblCellMar>
          <w:top w:w="170" w:type="dxa"/>
          <w:bottom w:w="170" w:type="dxa"/>
        </w:tblCellMar>
        <w:tblLook w:val="04A0" w:firstRow="1" w:lastRow="0" w:firstColumn="1" w:lastColumn="0" w:noHBand="0" w:noVBand="1"/>
      </w:tblPr>
      <w:tblGrid>
        <w:gridCol w:w="9758"/>
      </w:tblGrid>
      <w:tr w:rsidR="00852708" w:rsidRPr="00EA5781" w14:paraId="2E02AE85" w14:textId="77777777" w:rsidTr="00C32652">
        <w:trPr>
          <w:jc w:val="center"/>
        </w:trPr>
        <w:tc>
          <w:tcPr>
            <w:tcW w:w="9758" w:type="dxa"/>
            <w:shd w:val="clear" w:color="auto" w:fill="F2F2F2" w:themeFill="background1" w:themeFillShade="F2"/>
          </w:tcPr>
          <w:p w14:paraId="084C2398" w14:textId="77777777" w:rsidR="00852708" w:rsidRPr="00E00923" w:rsidRDefault="00852708" w:rsidP="00ED05E2">
            <w:pPr>
              <w:pStyle w:val="SPSBodyText"/>
              <w:contextualSpacing/>
              <w:jc w:val="both"/>
              <w:rPr>
                <w:rFonts w:ascii="Avenir Next LT Pro" w:hAnsi="Avenir Next LT Pro" w:cs="Arial"/>
                <w:b/>
                <w:color w:val="232E56"/>
                <w:sz w:val="22"/>
                <w:szCs w:val="22"/>
              </w:rPr>
            </w:pPr>
            <w:r w:rsidRPr="00E00923">
              <w:rPr>
                <w:rFonts w:ascii="Avenir Next LT Pro" w:hAnsi="Avenir Next LT Pro" w:cs="Arial"/>
                <w:b/>
                <w:color w:val="232E56"/>
                <w:sz w:val="22"/>
                <w:szCs w:val="22"/>
              </w:rPr>
              <w:lastRenderedPageBreak/>
              <w:t xml:space="preserve">Guidance Note:  </w:t>
            </w:r>
          </w:p>
          <w:p w14:paraId="427335F6" w14:textId="77777777" w:rsidR="001E76B5" w:rsidRPr="00E00923" w:rsidRDefault="001E76B5" w:rsidP="001E76B5">
            <w:pPr>
              <w:pStyle w:val="NoSpacing"/>
              <w:rPr>
                <w:rFonts w:ascii="Avenir Next LT Pro" w:hAnsi="Avenir Next LT Pro"/>
                <w:color w:val="232E56"/>
              </w:rPr>
            </w:pPr>
          </w:p>
          <w:p w14:paraId="1FA04611" w14:textId="07B1D044" w:rsidR="00D03BF7" w:rsidRPr="00E00923" w:rsidRDefault="00852708" w:rsidP="00ED05E2">
            <w:pPr>
              <w:contextualSpacing/>
              <w:jc w:val="both"/>
              <w:rPr>
                <w:rFonts w:ascii="Avenir Next LT Pro" w:hAnsi="Avenir Next LT Pro"/>
                <w:color w:val="232E56"/>
                <w:sz w:val="22"/>
                <w:szCs w:val="22"/>
              </w:rPr>
            </w:pPr>
            <w:r w:rsidRPr="00E00923">
              <w:rPr>
                <w:rFonts w:ascii="Avenir Next LT Pro" w:hAnsi="Avenir Next LT Pro"/>
                <w:color w:val="232E56"/>
                <w:sz w:val="22"/>
                <w:szCs w:val="22"/>
              </w:rPr>
              <w:t xml:space="preserve">This policy has been developed by </w:t>
            </w:r>
            <w:r w:rsidR="605D1C30" w:rsidRPr="00E00923">
              <w:rPr>
                <w:rFonts w:ascii="Avenir Next LT Pro" w:hAnsi="Avenir Next LT Pro"/>
                <w:color w:val="232E56"/>
                <w:sz w:val="22"/>
                <w:szCs w:val="22"/>
              </w:rPr>
              <w:t>HR Connect</w:t>
            </w:r>
            <w:r w:rsidR="009B4B93" w:rsidRPr="00E00923">
              <w:rPr>
                <w:rFonts w:ascii="Avenir Next LT Pro" w:hAnsi="Avenir Next LT Pro"/>
                <w:color w:val="232E56"/>
                <w:sz w:val="22"/>
                <w:szCs w:val="22"/>
              </w:rPr>
              <w:t xml:space="preserve"> </w:t>
            </w:r>
            <w:r w:rsidRPr="00E00923">
              <w:rPr>
                <w:rFonts w:ascii="Avenir Next LT Pro" w:hAnsi="Avenir Next LT Pro"/>
                <w:color w:val="232E56"/>
                <w:sz w:val="22"/>
                <w:szCs w:val="22"/>
              </w:rPr>
              <w:t>for use in all Schools and Academies.</w:t>
            </w:r>
          </w:p>
          <w:p w14:paraId="15AE4FEC" w14:textId="77777777" w:rsidR="00D03BF7" w:rsidRPr="00E00923" w:rsidRDefault="00D03BF7" w:rsidP="00ED05E2">
            <w:pPr>
              <w:contextualSpacing/>
              <w:jc w:val="both"/>
              <w:rPr>
                <w:rFonts w:ascii="Avenir Next LT Pro" w:hAnsi="Avenir Next LT Pro"/>
                <w:b/>
                <w:bCs/>
                <w:iCs/>
                <w:color w:val="232E56"/>
                <w:sz w:val="22"/>
                <w:szCs w:val="22"/>
              </w:rPr>
            </w:pPr>
          </w:p>
          <w:p w14:paraId="6095148E" w14:textId="62ACAE79" w:rsidR="00852708" w:rsidRPr="00E00923" w:rsidRDefault="00852708" w:rsidP="00ED05E2">
            <w:pPr>
              <w:contextualSpacing/>
              <w:jc w:val="both"/>
              <w:rPr>
                <w:rFonts w:ascii="Avenir Next LT Pro" w:hAnsi="Avenir Next LT Pro" w:cs="Arial"/>
                <w:b/>
                <w:bCs/>
                <w:iCs/>
                <w:color w:val="232E56"/>
                <w:sz w:val="22"/>
                <w:szCs w:val="22"/>
              </w:rPr>
            </w:pPr>
            <w:r w:rsidRPr="00E00923">
              <w:rPr>
                <w:rFonts w:ascii="Avenir Next LT Pro" w:hAnsi="Avenir Next LT Pro" w:cs="Arial"/>
                <w:b/>
                <w:bCs/>
                <w:iCs/>
                <w:color w:val="232E56"/>
                <w:sz w:val="22"/>
                <w:szCs w:val="22"/>
              </w:rPr>
              <w:t>Kent Schools</w:t>
            </w:r>
          </w:p>
          <w:p w14:paraId="52426F04" w14:textId="77777777" w:rsidR="00852708" w:rsidRPr="00E00923" w:rsidRDefault="00852708" w:rsidP="001E76B5">
            <w:pPr>
              <w:pStyle w:val="NoSpacing"/>
              <w:rPr>
                <w:rFonts w:ascii="Avenir Next LT Pro" w:hAnsi="Avenir Next LT Pro"/>
                <w:color w:val="232E56"/>
              </w:rPr>
            </w:pPr>
            <w:r w:rsidRPr="00E00923">
              <w:rPr>
                <w:rFonts w:ascii="Avenir Next LT Pro" w:hAnsi="Avenir Next LT Pro"/>
                <w:color w:val="232E56"/>
              </w:rPr>
              <w:t>The Local Authority expects that all KCC Community and Voluntary Controlled Schools will use this document as the basis for their Recruitment policy. This document is also strongly recommended for consideration for adoption by Foundation and Aided Schools.</w:t>
            </w:r>
          </w:p>
          <w:p w14:paraId="59A9C7B7" w14:textId="77777777" w:rsidR="00852708" w:rsidRPr="00E00923" w:rsidRDefault="00852708" w:rsidP="001E76B5">
            <w:pPr>
              <w:pStyle w:val="NoSpacing"/>
              <w:rPr>
                <w:rFonts w:ascii="Avenir Next LT Pro" w:hAnsi="Avenir Next LT Pro"/>
                <w:color w:val="232E56"/>
              </w:rPr>
            </w:pPr>
          </w:p>
          <w:p w14:paraId="615F9A76" w14:textId="77777777" w:rsidR="00852708" w:rsidRPr="00E00923" w:rsidRDefault="00852708" w:rsidP="001E76B5">
            <w:pPr>
              <w:pStyle w:val="NoSpacing"/>
              <w:rPr>
                <w:rFonts w:ascii="Avenir Next LT Pro" w:hAnsi="Avenir Next LT Pro"/>
                <w:color w:val="232E56"/>
              </w:rPr>
            </w:pPr>
            <w:r w:rsidRPr="00E00923">
              <w:rPr>
                <w:rFonts w:ascii="Avenir Next LT Pro" w:hAnsi="Avenir Next LT Pro"/>
                <w:color w:val="232E56"/>
              </w:rPr>
              <w:t>This document has been shared with representatives of KCC’s recognised trade union / professional associations for comment.  Schools are advised to ensure staff and unions have the opportunity to comment on the proposed Recruitment policy prior to the document being formally adopted by Governors.</w:t>
            </w:r>
          </w:p>
          <w:p w14:paraId="2BB578AF" w14:textId="77777777" w:rsidR="00852708" w:rsidRPr="00E00923" w:rsidRDefault="00852708" w:rsidP="00ED05E2">
            <w:pPr>
              <w:contextualSpacing/>
              <w:jc w:val="both"/>
              <w:rPr>
                <w:rFonts w:ascii="Avenir Next LT Pro" w:hAnsi="Avenir Next LT Pro" w:cs="Arial"/>
                <w:iCs/>
                <w:color w:val="232E56"/>
                <w:sz w:val="22"/>
                <w:szCs w:val="22"/>
              </w:rPr>
            </w:pPr>
          </w:p>
          <w:p w14:paraId="0F1B867A" w14:textId="77777777" w:rsidR="00852708" w:rsidRPr="00EA5781" w:rsidRDefault="00852708" w:rsidP="004561DA">
            <w:pPr>
              <w:pStyle w:val="NoSpacing"/>
              <w:rPr>
                <w:rFonts w:cs="Arial"/>
              </w:rPr>
            </w:pPr>
          </w:p>
        </w:tc>
      </w:tr>
    </w:tbl>
    <w:p w14:paraId="37EDE0A2" w14:textId="77777777" w:rsidR="00852708" w:rsidRPr="00EA5781" w:rsidRDefault="00852708" w:rsidP="00852708">
      <w:pPr>
        <w:pStyle w:val="SPSHeading"/>
        <w:contextualSpacing/>
        <w:jc w:val="both"/>
        <w:rPr>
          <w:sz w:val="22"/>
          <w:szCs w:val="22"/>
        </w:rPr>
      </w:pPr>
      <w:bookmarkStart w:id="1" w:name="_Toc394323815"/>
    </w:p>
    <w:p w14:paraId="3BCF8928" w14:textId="76E3105A" w:rsidR="00852708" w:rsidRPr="00651544" w:rsidRDefault="00852708" w:rsidP="00651544">
      <w:pPr>
        <w:pStyle w:val="Heading1"/>
      </w:pPr>
      <w:bookmarkStart w:id="2" w:name="_Toc114053908"/>
      <w:r w:rsidRPr="00651544">
        <w:t>1</w:t>
      </w:r>
      <w:r w:rsidR="001E4D98" w:rsidRPr="00651544">
        <w:t>.</w:t>
      </w:r>
      <w:r w:rsidRPr="00651544">
        <w:t xml:space="preserve"> </w:t>
      </w:r>
      <w:bookmarkStart w:id="3" w:name="Policy_Statement"/>
      <w:r w:rsidRPr="00651544">
        <w:t>Policy Statement</w:t>
      </w:r>
      <w:bookmarkEnd w:id="2"/>
      <w:bookmarkEnd w:id="3"/>
    </w:p>
    <w:p w14:paraId="23CDA95C" w14:textId="77777777" w:rsidR="00852708" w:rsidRPr="00C32652" w:rsidRDefault="00852708" w:rsidP="00852708">
      <w:pPr>
        <w:pStyle w:val="Default"/>
        <w:contextualSpacing/>
        <w:jc w:val="both"/>
        <w:rPr>
          <w:rFonts w:ascii="Avenir Next LT Pro" w:hAnsi="Avenir Next LT Pro"/>
          <w:sz w:val="22"/>
          <w:szCs w:val="22"/>
        </w:rPr>
      </w:pPr>
    </w:p>
    <w:p w14:paraId="70576DF8" w14:textId="56DDBB04" w:rsidR="00852708" w:rsidRPr="00994778" w:rsidRDefault="00852708" w:rsidP="008C492E">
      <w:pPr>
        <w:pStyle w:val="NoSpacing"/>
        <w:rPr>
          <w:rFonts w:ascii="Avenir Next LT Pro" w:hAnsi="Avenir Next LT Pro"/>
          <w:iCs/>
          <w:color w:val="232E56"/>
        </w:rPr>
      </w:pPr>
      <w:r w:rsidRPr="00994778">
        <w:rPr>
          <w:rFonts w:ascii="Avenir Next LT Pro" w:hAnsi="Avenir Next LT Pro"/>
          <w:color w:val="232E56"/>
        </w:rPr>
        <w:t>This policy has been adopted by the Governing Body of</w:t>
      </w:r>
      <w:r w:rsidR="004C203C">
        <w:rPr>
          <w:rFonts w:ascii="Avenir Next LT Pro" w:hAnsi="Avenir Next LT Pro"/>
          <w:color w:val="232E56"/>
        </w:rPr>
        <w:t xml:space="preserve"> Singlewell Primary School</w:t>
      </w:r>
      <w:r w:rsidRPr="00994778">
        <w:rPr>
          <w:rFonts w:ascii="Avenir Next LT Pro" w:hAnsi="Avenir Next LT Pro"/>
          <w:color w:val="232E56"/>
        </w:rPr>
        <w:t xml:space="preserve"> to provide a policy framework for the recruitment and selection of staff to all posts within the approved staffing structure of the school. </w:t>
      </w:r>
      <w:r w:rsidR="004C203C">
        <w:rPr>
          <w:rFonts w:ascii="Avenir Next LT Pro" w:hAnsi="Avenir Next LT Pro"/>
          <w:color w:val="232E56"/>
        </w:rPr>
        <w:t>Singlewell Primary School</w:t>
      </w:r>
      <w:r w:rsidRPr="00994778">
        <w:rPr>
          <w:rFonts w:ascii="Avenir Next LT Pro" w:hAnsi="Avenir Next LT Pro"/>
          <w:iCs/>
          <w:color w:val="232E56"/>
        </w:rPr>
        <w:t xml:space="preserve"> is committed to safeguarding and promoting the welfare of</w:t>
      </w:r>
      <w:r w:rsidR="00AF6EB0" w:rsidRPr="00994778">
        <w:rPr>
          <w:rFonts w:ascii="Avenir Next LT Pro" w:hAnsi="Avenir Next LT Pro"/>
          <w:iCs/>
          <w:color w:val="232E56"/>
        </w:rPr>
        <w:t xml:space="preserve"> </w:t>
      </w:r>
      <w:r w:rsidRPr="00994778">
        <w:rPr>
          <w:rFonts w:ascii="Avenir Next LT Pro" w:hAnsi="Avenir Next LT Pro"/>
          <w:iCs/>
          <w:color w:val="232E56"/>
        </w:rPr>
        <w:t>children and young people and requires all staff and volunteers to share and demonstrate this commitment.</w:t>
      </w:r>
    </w:p>
    <w:p w14:paraId="27636FC3" w14:textId="7272EB8D" w:rsidR="00BB74EB" w:rsidRPr="00994778" w:rsidRDefault="00852708" w:rsidP="00BB74EB">
      <w:pPr>
        <w:pStyle w:val="NormalWeb"/>
        <w:rPr>
          <w:rFonts w:ascii="Avenir Next LT Pro" w:hAnsi="Avenir Next LT Pro" w:cs="Arial"/>
          <w:color w:val="232E56"/>
          <w:sz w:val="22"/>
          <w:szCs w:val="22"/>
        </w:rPr>
      </w:pPr>
      <w:r w:rsidRPr="00994778">
        <w:rPr>
          <w:rFonts w:ascii="Avenir Next LT Pro" w:hAnsi="Avenir Next LT Pro"/>
          <w:color w:val="232E56"/>
          <w:sz w:val="22"/>
          <w:szCs w:val="22"/>
        </w:rPr>
        <w:t xml:space="preserve">The Governors of </w:t>
      </w:r>
      <w:r w:rsidR="004C203C">
        <w:rPr>
          <w:rFonts w:ascii="Avenir Next LT Pro" w:hAnsi="Avenir Next LT Pro"/>
          <w:color w:val="232E56"/>
          <w:sz w:val="22"/>
          <w:szCs w:val="22"/>
        </w:rPr>
        <w:t>Singlewell Primary School</w:t>
      </w:r>
      <w:r w:rsidRPr="00994778">
        <w:rPr>
          <w:rFonts w:ascii="Avenir Next LT Pro" w:hAnsi="Avenir Next LT Pro"/>
          <w:color w:val="232E56"/>
          <w:sz w:val="22"/>
          <w:szCs w:val="22"/>
        </w:rPr>
        <w:t xml:space="preserve"> fully understand their responsibilities in ensuring that recruitment procedures are free from unlawful discrimination in line with the Equality Act 2010. </w:t>
      </w:r>
      <w:r w:rsidR="00BB74EB" w:rsidRPr="00994778">
        <w:rPr>
          <w:rFonts w:ascii="Avenir Next LT Pro" w:hAnsi="Avenir Next LT Pro"/>
          <w:color w:val="232E56"/>
          <w:sz w:val="22"/>
          <w:szCs w:val="22"/>
        </w:rPr>
        <w:t xml:space="preserve"> </w:t>
      </w:r>
      <w:r w:rsidR="0027357E" w:rsidRPr="00994778">
        <w:rPr>
          <w:rFonts w:ascii="Avenir Next LT Pro" w:hAnsi="Avenir Next LT Pro"/>
          <w:color w:val="232E56"/>
          <w:sz w:val="22"/>
          <w:szCs w:val="22"/>
        </w:rPr>
        <w:t>A</w:t>
      </w:r>
      <w:r w:rsidR="00BB74EB" w:rsidRPr="00994778">
        <w:rPr>
          <w:rStyle w:val="cf01"/>
          <w:rFonts w:ascii="Avenir Next LT Pro" w:eastAsia="Futura-Medium" w:hAnsi="Avenir Next LT Pro"/>
          <w:color w:val="232E56"/>
          <w:sz w:val="22"/>
          <w:szCs w:val="22"/>
        </w:rPr>
        <w:t>n equality impact assessment will be undertaken to ensure that no groups or individuals with protected characteristics are unintentionally disadvantaged by th</w:t>
      </w:r>
      <w:r w:rsidR="00ED322B" w:rsidRPr="00994778">
        <w:rPr>
          <w:rStyle w:val="cf01"/>
          <w:rFonts w:ascii="Avenir Next LT Pro" w:eastAsia="Futura-Medium" w:hAnsi="Avenir Next LT Pro"/>
          <w:color w:val="232E56"/>
          <w:sz w:val="22"/>
          <w:szCs w:val="22"/>
        </w:rPr>
        <w:t>is</w:t>
      </w:r>
      <w:r w:rsidR="00BB74EB" w:rsidRPr="00994778">
        <w:rPr>
          <w:rStyle w:val="cf01"/>
          <w:rFonts w:ascii="Avenir Next LT Pro" w:eastAsia="Futura-Medium" w:hAnsi="Avenir Next LT Pro"/>
          <w:color w:val="232E56"/>
          <w:sz w:val="22"/>
          <w:szCs w:val="22"/>
        </w:rPr>
        <w:t xml:space="preserve"> policy</w:t>
      </w:r>
      <w:r w:rsidR="00ED322B" w:rsidRPr="00994778">
        <w:rPr>
          <w:rStyle w:val="cf01"/>
          <w:rFonts w:ascii="Avenir Next LT Pro" w:eastAsia="Futura-Medium" w:hAnsi="Avenir Next LT Pro"/>
          <w:color w:val="232E56"/>
          <w:sz w:val="22"/>
          <w:szCs w:val="22"/>
        </w:rPr>
        <w:t>.</w:t>
      </w:r>
    </w:p>
    <w:p w14:paraId="7D699D4B" w14:textId="3CE5DCC1"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 xml:space="preserve">The Governors also fully appreciate the importance of fair, </w:t>
      </w:r>
      <w:r w:rsidR="00A8289A" w:rsidRPr="00994778">
        <w:rPr>
          <w:rFonts w:ascii="Avenir Next LT Pro" w:hAnsi="Avenir Next LT Pro"/>
          <w:color w:val="232E56"/>
        </w:rPr>
        <w:t>open,</w:t>
      </w:r>
      <w:r w:rsidRPr="00994778">
        <w:rPr>
          <w:rFonts w:ascii="Avenir Next LT Pro" w:hAnsi="Avenir Next LT Pro"/>
          <w:color w:val="232E56"/>
        </w:rPr>
        <w:t xml:space="preserve"> and effective procedures to enable the school to recruit people with the right skills, </w:t>
      </w:r>
      <w:r w:rsidR="006C4069" w:rsidRPr="00994778">
        <w:rPr>
          <w:rFonts w:ascii="Avenir Next LT Pro" w:hAnsi="Avenir Next LT Pro"/>
          <w:color w:val="232E56"/>
        </w:rPr>
        <w:t>aptitudes,</w:t>
      </w:r>
      <w:r w:rsidRPr="00994778">
        <w:rPr>
          <w:rFonts w:ascii="Avenir Next LT Pro" w:hAnsi="Avenir Next LT Pro"/>
          <w:color w:val="232E56"/>
        </w:rPr>
        <w:t xml:space="preserve"> and attitudes.</w:t>
      </w:r>
    </w:p>
    <w:p w14:paraId="57C43AFC" w14:textId="77777777" w:rsidR="00852708" w:rsidRPr="00994778" w:rsidRDefault="00852708" w:rsidP="008C492E">
      <w:pPr>
        <w:pStyle w:val="NoSpacing"/>
        <w:rPr>
          <w:rFonts w:ascii="Avenir Next LT Pro" w:hAnsi="Avenir Next LT Pro"/>
          <w:color w:val="232E56"/>
        </w:rPr>
      </w:pPr>
    </w:p>
    <w:p w14:paraId="3CC6589B" w14:textId="7BAED612"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The Governors of</w:t>
      </w:r>
      <w:r w:rsidR="004C203C">
        <w:rPr>
          <w:rFonts w:ascii="Avenir Next LT Pro" w:hAnsi="Avenir Next LT Pro"/>
          <w:color w:val="232E56"/>
        </w:rPr>
        <w:t xml:space="preserve"> Singlewell Primary School</w:t>
      </w:r>
      <w:r w:rsidRPr="00994778">
        <w:rPr>
          <w:rFonts w:ascii="Avenir Next LT Pro" w:hAnsi="Avenir Next LT Pro"/>
          <w:color w:val="232E56"/>
        </w:rPr>
        <w:t xml:space="preserve"> will ensure compliance with all relevant</w:t>
      </w:r>
      <w:r w:rsidR="00A05C8B" w:rsidRPr="00994778">
        <w:rPr>
          <w:rFonts w:ascii="Avenir Next LT Pro" w:hAnsi="Avenir Next LT Pro"/>
          <w:color w:val="232E56"/>
        </w:rPr>
        <w:t xml:space="preserve"> </w:t>
      </w:r>
      <w:r w:rsidRPr="00994778">
        <w:rPr>
          <w:rFonts w:ascii="Avenir Next LT Pro" w:hAnsi="Avenir Next LT Pro"/>
          <w:color w:val="232E56"/>
        </w:rPr>
        <w:t>legislation, recommendations and guidance including the statutory guidance published by the Department for</w:t>
      </w:r>
      <w:r w:rsidR="00E971D0" w:rsidRPr="00994778">
        <w:rPr>
          <w:rFonts w:ascii="Avenir Next LT Pro" w:hAnsi="Avenir Next LT Pro"/>
          <w:color w:val="232E56"/>
        </w:rPr>
        <w:t xml:space="preserve"> </w:t>
      </w:r>
      <w:r w:rsidRPr="00994778">
        <w:rPr>
          <w:rFonts w:ascii="Avenir Next LT Pro" w:hAnsi="Avenir Next LT Pro"/>
          <w:color w:val="232E56"/>
        </w:rPr>
        <w:t>Education (DfE), Keeping Children Safe in Education (KCSIE), Disqualification under the Childcare Act (DUCA) 2006 and related</w:t>
      </w:r>
      <w:r w:rsidR="002968AA" w:rsidRPr="00994778">
        <w:rPr>
          <w:rFonts w:ascii="Avenir Next LT Pro" w:hAnsi="Avenir Next LT Pro"/>
          <w:color w:val="232E56"/>
        </w:rPr>
        <w:t xml:space="preserve"> </w:t>
      </w:r>
      <w:r w:rsidRPr="00994778">
        <w:rPr>
          <w:rFonts w:ascii="Avenir Next LT Pro" w:hAnsi="Avenir Next LT Pro"/>
          <w:color w:val="232E56"/>
        </w:rPr>
        <w:t>updates, the Prevent Duty Guidance for England and Wales 2015 (the Prevent Duty Guidance) and any guidance or code of practice published by the Disclosure and Barring</w:t>
      </w:r>
      <w:r w:rsidR="002968AA" w:rsidRPr="00994778">
        <w:rPr>
          <w:rFonts w:ascii="Avenir Next LT Pro" w:hAnsi="Avenir Next LT Pro"/>
          <w:color w:val="232E56"/>
        </w:rPr>
        <w:t xml:space="preserve"> </w:t>
      </w:r>
      <w:r w:rsidRPr="00994778">
        <w:rPr>
          <w:rFonts w:ascii="Avenir Next LT Pro" w:hAnsi="Avenir Next LT Pro"/>
          <w:color w:val="232E56"/>
        </w:rPr>
        <w:t xml:space="preserve">Service (DBS). </w:t>
      </w:r>
    </w:p>
    <w:p w14:paraId="20420089" w14:textId="77777777" w:rsidR="00852708" w:rsidRPr="00994778" w:rsidRDefault="00852708" w:rsidP="008C492E">
      <w:pPr>
        <w:pStyle w:val="NoSpacing"/>
        <w:rPr>
          <w:rFonts w:ascii="Avenir Next LT Pro" w:hAnsi="Avenir Next LT Pro"/>
          <w:color w:val="232E56"/>
        </w:rPr>
      </w:pPr>
    </w:p>
    <w:p w14:paraId="1F1B5386" w14:textId="6685D3E8"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 xml:space="preserve">The Governors of </w:t>
      </w:r>
      <w:r w:rsidR="004C203C">
        <w:rPr>
          <w:rFonts w:ascii="Avenir Next LT Pro" w:hAnsi="Avenir Next LT Pro"/>
          <w:color w:val="232E56"/>
        </w:rPr>
        <w:t>Singlewell Primary School</w:t>
      </w:r>
      <w:r w:rsidRPr="00994778">
        <w:rPr>
          <w:rFonts w:ascii="Avenir Next LT Pro" w:hAnsi="Avenir Next LT Pro"/>
          <w:color w:val="232E56"/>
        </w:rPr>
        <w:t xml:space="preserve"> fully understand their responsibilities in managing the personal data of job applicants in line with the General Data Protection Regulations (GDPR).</w:t>
      </w:r>
    </w:p>
    <w:p w14:paraId="766007A7" w14:textId="77777777" w:rsidR="00852708" w:rsidRPr="00994778" w:rsidRDefault="00852708" w:rsidP="008C492E">
      <w:pPr>
        <w:pStyle w:val="NoSpacing"/>
        <w:rPr>
          <w:rFonts w:ascii="Avenir Next LT Pro" w:hAnsi="Avenir Next LT Pro"/>
          <w:color w:val="232E56"/>
        </w:rPr>
      </w:pPr>
    </w:p>
    <w:p w14:paraId="5D1298E9" w14:textId="2C517476"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 xml:space="preserve">All staff, governors and volunteers are expected to share a commitment to safeguard children and vulnerable groups and, as part of that commitment, follow ‘Safer Recruitment’ guidance in line with the Keeping Children Safe in Education – statutory guidance for schools and colleges.  </w:t>
      </w:r>
    </w:p>
    <w:p w14:paraId="2D811D9A" w14:textId="77777777" w:rsidR="00852708" w:rsidRPr="00994778" w:rsidRDefault="00852708" w:rsidP="008C492E">
      <w:pPr>
        <w:pStyle w:val="NoSpacing"/>
        <w:rPr>
          <w:rFonts w:ascii="Avenir Next LT Pro" w:hAnsi="Avenir Next LT Pro"/>
          <w:color w:val="232E56"/>
        </w:rPr>
      </w:pPr>
    </w:p>
    <w:p w14:paraId="4D59798E" w14:textId="77777777"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 xml:space="preserve">As part of our commitment to safeguarding children and vulnerable groups, Enhanced DBS checks and/or Barred List checks on all posts must be carried out where they are required. </w:t>
      </w:r>
    </w:p>
    <w:p w14:paraId="7C9929E7" w14:textId="77777777" w:rsidR="00852708" w:rsidRPr="00994778" w:rsidRDefault="00852708" w:rsidP="008C492E">
      <w:pPr>
        <w:pStyle w:val="NoSpacing"/>
        <w:rPr>
          <w:rFonts w:ascii="Avenir Next LT Pro" w:hAnsi="Avenir Next LT Pro"/>
          <w:color w:val="232E56"/>
        </w:rPr>
      </w:pPr>
    </w:p>
    <w:p w14:paraId="1AE983A6" w14:textId="13053AF5"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All staff and governors involved in recruitment and selection decisions are required to work in ways that are entirely consistent with this policy</w:t>
      </w:r>
      <w:r w:rsidR="009D214D" w:rsidRPr="00994778">
        <w:rPr>
          <w:rFonts w:ascii="Avenir Next LT Pro" w:hAnsi="Avenir Next LT Pro"/>
          <w:color w:val="232E56"/>
        </w:rPr>
        <w:t>.</w:t>
      </w:r>
      <w:r w:rsidRPr="00994778">
        <w:rPr>
          <w:rFonts w:ascii="Avenir Next LT Pro" w:hAnsi="Avenir Next LT Pro"/>
          <w:color w:val="232E56"/>
        </w:rPr>
        <w:t xml:space="preserve">  </w:t>
      </w:r>
    </w:p>
    <w:p w14:paraId="0B6C2D2F" w14:textId="77777777" w:rsidR="00852708" w:rsidRPr="00994778" w:rsidRDefault="00852708" w:rsidP="008C492E">
      <w:pPr>
        <w:pStyle w:val="NoSpacing"/>
        <w:rPr>
          <w:rFonts w:ascii="Avenir Next LT Pro" w:hAnsi="Avenir Next LT Pro"/>
          <w:color w:val="232E56"/>
        </w:rPr>
      </w:pPr>
    </w:p>
    <w:p w14:paraId="500E0830" w14:textId="77777777" w:rsidR="00852708" w:rsidRPr="00994778" w:rsidRDefault="00852708" w:rsidP="008C492E">
      <w:pPr>
        <w:pStyle w:val="NoSpacing"/>
        <w:rPr>
          <w:rFonts w:ascii="Avenir Next LT Pro" w:hAnsi="Avenir Next LT Pro"/>
          <w:color w:val="232E56"/>
        </w:rPr>
      </w:pPr>
      <w:r w:rsidRPr="00994778">
        <w:rPr>
          <w:rFonts w:ascii="Avenir Next LT Pro" w:hAnsi="Avenir Next LT Pro"/>
          <w:color w:val="232E56"/>
        </w:rPr>
        <w:t xml:space="preserve">The school will ensure that training is provided for all staff and governors involved in the recruitment and selection of staff and that it is appropriate to their role. </w:t>
      </w:r>
    </w:p>
    <w:p w14:paraId="455D0868" w14:textId="77777777" w:rsidR="00852708" w:rsidRPr="00994778" w:rsidRDefault="00852708" w:rsidP="008C492E">
      <w:pPr>
        <w:pStyle w:val="NoSpacing"/>
        <w:rPr>
          <w:rFonts w:ascii="Avenir Next LT Pro" w:hAnsi="Avenir Next LT Pro"/>
          <w:color w:val="232E56"/>
        </w:rPr>
      </w:pPr>
    </w:p>
    <w:p w14:paraId="1D1857FF" w14:textId="77777777" w:rsidR="00852708" w:rsidRPr="00994778" w:rsidRDefault="00852708" w:rsidP="008C492E">
      <w:pPr>
        <w:pStyle w:val="NoSpacing"/>
        <w:rPr>
          <w:rFonts w:ascii="Avenir Next LT Pro" w:hAnsi="Avenir Next LT Pro"/>
          <w:color w:val="222971"/>
        </w:rPr>
      </w:pPr>
      <w:r w:rsidRPr="00994778">
        <w:rPr>
          <w:rFonts w:ascii="Avenir Next LT Pro" w:hAnsi="Avenir Next LT Pro"/>
          <w:color w:val="232E56"/>
        </w:rPr>
        <w:t xml:space="preserve">It is a statutory requirement for maintained schools that all selection panels must include at least one member who has successfully completed safer recruitment training. This forms part of the School Staffing (England) Regulations 2009. </w:t>
      </w:r>
    </w:p>
    <w:p w14:paraId="48A2CD2B" w14:textId="77777777" w:rsidR="00852708" w:rsidRPr="00C32652" w:rsidRDefault="00852708" w:rsidP="00852708">
      <w:pPr>
        <w:contextualSpacing/>
        <w:jc w:val="both"/>
        <w:rPr>
          <w:rFonts w:ascii="Avenir Next LT Pro" w:hAnsi="Avenir Next LT Pro" w:cs="Arial"/>
          <w:sz w:val="22"/>
          <w:szCs w:val="22"/>
        </w:rPr>
      </w:pPr>
    </w:p>
    <w:tbl>
      <w:tblPr>
        <w:tblW w:w="0" w:type="auto"/>
        <w:jc w:val="center"/>
        <w:tblBorders>
          <w:top w:val="single" w:sz="18" w:space="0" w:color="9BC31A"/>
          <w:left w:val="single" w:sz="18" w:space="0" w:color="9BC31A"/>
          <w:bottom w:val="single" w:sz="18" w:space="0" w:color="9BC31A"/>
          <w:right w:val="single" w:sz="18" w:space="0" w:color="9BC31A"/>
          <w:insideH w:val="single" w:sz="18" w:space="0" w:color="9BC31A"/>
          <w:insideV w:val="single" w:sz="18" w:space="0" w:color="9BC31A"/>
        </w:tblBorders>
        <w:shd w:val="clear" w:color="auto" w:fill="F2F2F2"/>
        <w:tblCellMar>
          <w:top w:w="170" w:type="dxa"/>
          <w:bottom w:w="170" w:type="dxa"/>
        </w:tblCellMar>
        <w:tblLook w:val="04A0" w:firstRow="1" w:lastRow="0" w:firstColumn="1" w:lastColumn="0" w:noHBand="0" w:noVBand="1"/>
      </w:tblPr>
      <w:tblGrid>
        <w:gridCol w:w="8508"/>
      </w:tblGrid>
      <w:tr w:rsidR="00852708" w:rsidRPr="00C32652" w14:paraId="6B67879E" w14:textId="77777777" w:rsidTr="11F9BD60">
        <w:trPr>
          <w:jc w:val="center"/>
        </w:trPr>
        <w:tc>
          <w:tcPr>
            <w:tcW w:w="9475" w:type="dxa"/>
            <w:shd w:val="clear" w:color="auto" w:fill="F2F2F2" w:themeFill="background1" w:themeFillShade="F2"/>
          </w:tcPr>
          <w:p w14:paraId="28A5BAB9" w14:textId="77777777" w:rsidR="00852708" w:rsidRPr="00994778" w:rsidRDefault="00852708" w:rsidP="00ED05E2">
            <w:pPr>
              <w:pStyle w:val="SPSBodyText"/>
              <w:contextualSpacing/>
              <w:jc w:val="both"/>
              <w:rPr>
                <w:rFonts w:ascii="Avenir Next LT Pro" w:hAnsi="Avenir Next LT Pro" w:cs="Arial"/>
                <w:b/>
                <w:color w:val="232E56"/>
                <w:sz w:val="22"/>
                <w:szCs w:val="22"/>
              </w:rPr>
            </w:pPr>
            <w:r w:rsidRPr="00994778">
              <w:rPr>
                <w:rFonts w:ascii="Avenir Next LT Pro" w:hAnsi="Avenir Next LT Pro" w:cs="Arial"/>
                <w:b/>
                <w:color w:val="232E56"/>
                <w:sz w:val="22"/>
                <w:szCs w:val="22"/>
              </w:rPr>
              <w:t xml:space="preserve">Guidance Note:  </w:t>
            </w:r>
          </w:p>
          <w:p w14:paraId="78F90559" w14:textId="77777777" w:rsidR="00852708" w:rsidRPr="00994778" w:rsidRDefault="00852708" w:rsidP="00ED05E2">
            <w:pPr>
              <w:pStyle w:val="SPSBodyText"/>
              <w:contextualSpacing/>
              <w:jc w:val="both"/>
              <w:rPr>
                <w:rFonts w:ascii="Avenir Next LT Pro" w:hAnsi="Avenir Next LT Pro" w:cs="Arial"/>
                <w:color w:val="232E56"/>
                <w:sz w:val="22"/>
                <w:szCs w:val="22"/>
              </w:rPr>
            </w:pPr>
          </w:p>
          <w:p w14:paraId="5717AC97" w14:textId="5B349AF4" w:rsidR="00F9010C" w:rsidRPr="00994778" w:rsidRDefault="00852708" w:rsidP="00ED05E2">
            <w:pPr>
              <w:contextualSpacing/>
              <w:jc w:val="both"/>
              <w:rPr>
                <w:rStyle w:val="Hyperlink"/>
                <w:rFonts w:ascii="Avenir Next LT Pro" w:eastAsia="Futura-Medium" w:hAnsi="Avenir Next LT Pro" w:cs="Arial"/>
                <w:color w:val="232E56"/>
                <w:sz w:val="22"/>
                <w:szCs w:val="22"/>
              </w:rPr>
            </w:pPr>
            <w:r w:rsidRPr="00994778">
              <w:rPr>
                <w:rFonts w:ascii="Avenir Next LT Pro" w:hAnsi="Avenir Next LT Pro" w:cs="Arial"/>
                <w:color w:val="232E56"/>
                <w:sz w:val="22"/>
                <w:szCs w:val="22"/>
              </w:rPr>
              <w:t xml:space="preserve">More information about posts which require an Enhanced DBS and how to check the Barred List can be found at </w:t>
            </w:r>
          </w:p>
          <w:p w14:paraId="044F25BD" w14:textId="629EC627" w:rsidR="00852708" w:rsidRPr="00C32652" w:rsidRDefault="004C203C" w:rsidP="00ED05E2">
            <w:pPr>
              <w:contextualSpacing/>
              <w:jc w:val="both"/>
              <w:rPr>
                <w:rFonts w:ascii="Avenir Next LT Pro" w:hAnsi="Avenir Next LT Pro" w:cs="Arial"/>
                <w:sz w:val="22"/>
                <w:szCs w:val="22"/>
              </w:rPr>
            </w:pPr>
            <w:hyperlink r:id="rId13" w:history="1">
              <w:r w:rsidR="00F9010C" w:rsidRPr="00994778">
                <w:rPr>
                  <w:rStyle w:val="Hyperlink"/>
                  <w:rFonts w:ascii="Avenir Next LT Pro" w:eastAsia="Futura-Medium" w:hAnsi="Avenir Next LT Pro" w:cs="Arial"/>
                  <w:sz w:val="22"/>
                  <w:szCs w:val="22"/>
                </w:rPr>
                <w:t>www.gov.uk/dbs-check-applicant-criminal-record</w:t>
              </w:r>
            </w:hyperlink>
          </w:p>
        </w:tc>
      </w:tr>
    </w:tbl>
    <w:p w14:paraId="6638767D" w14:textId="57A8FC8C" w:rsidR="11F9BD60" w:rsidRDefault="11F9BD60"/>
    <w:p w14:paraId="63A5EE73" w14:textId="28A58D49" w:rsidR="00852708" w:rsidRPr="0059316C" w:rsidRDefault="00852708" w:rsidP="0059316C">
      <w:pPr>
        <w:pStyle w:val="Heading1"/>
      </w:pPr>
      <w:bookmarkStart w:id="4" w:name="_Toc114053909"/>
      <w:r w:rsidRPr="0059316C">
        <w:t>2</w:t>
      </w:r>
      <w:r w:rsidR="00B60A7C" w:rsidRPr="0059316C">
        <w:t>.</w:t>
      </w:r>
      <w:r w:rsidRPr="0059316C">
        <w:t xml:space="preserve"> </w:t>
      </w:r>
      <w:bookmarkStart w:id="5" w:name="Scope"/>
      <w:bookmarkEnd w:id="5"/>
      <w:r w:rsidRPr="0059316C">
        <w:t>Scope</w:t>
      </w:r>
      <w:bookmarkEnd w:id="4"/>
    </w:p>
    <w:p w14:paraId="6FB993B5" w14:textId="77777777" w:rsidR="00852708" w:rsidRPr="00994778" w:rsidRDefault="00852708" w:rsidP="00B60A7C">
      <w:pPr>
        <w:pStyle w:val="NoSpacing"/>
        <w:rPr>
          <w:rFonts w:ascii="Avenir Next LT Pro" w:hAnsi="Avenir Next LT Pro"/>
          <w:sz w:val="20"/>
          <w:szCs w:val="20"/>
        </w:rPr>
      </w:pPr>
    </w:p>
    <w:p w14:paraId="512D7E45" w14:textId="1D9188DE" w:rsidR="00852708" w:rsidRPr="00994778" w:rsidRDefault="00852708" w:rsidP="007F0A78">
      <w:pPr>
        <w:pStyle w:val="NoSpacing"/>
        <w:rPr>
          <w:rFonts w:ascii="Avenir Next LT Pro" w:hAnsi="Avenir Next LT Pro"/>
          <w:color w:val="232E56"/>
        </w:rPr>
      </w:pPr>
      <w:r w:rsidRPr="00994778">
        <w:rPr>
          <w:rFonts w:ascii="Avenir Next LT Pro" w:hAnsi="Avenir Next LT Pro"/>
          <w:color w:val="232E56"/>
        </w:rPr>
        <w:t>This Policy applies to all employees of</w:t>
      </w:r>
      <w:r w:rsidR="004C203C">
        <w:rPr>
          <w:rFonts w:ascii="Avenir Next LT Pro" w:hAnsi="Avenir Next LT Pro"/>
          <w:color w:val="232E56"/>
        </w:rPr>
        <w:t xml:space="preserve"> Singlewell Primary School</w:t>
      </w:r>
      <w:r w:rsidRPr="00994778">
        <w:rPr>
          <w:rFonts w:ascii="Avenir Next LT Pro" w:hAnsi="Avenir Next LT Pro"/>
          <w:color w:val="232E56"/>
        </w:rPr>
        <w:t>.</w:t>
      </w:r>
    </w:p>
    <w:p w14:paraId="4AD03227" w14:textId="77777777" w:rsidR="007F0A78" w:rsidRPr="00C32652" w:rsidRDefault="007F0A78" w:rsidP="007F0A78">
      <w:pPr>
        <w:pStyle w:val="NoSpacing"/>
        <w:rPr>
          <w:rFonts w:ascii="Avenir Next LT Pro" w:hAnsi="Avenir Next LT Pro"/>
        </w:rPr>
      </w:pPr>
    </w:p>
    <w:p w14:paraId="7F1EA14F" w14:textId="77777777" w:rsidR="005E5E29" w:rsidRDefault="005E5E29">
      <w:pPr>
        <w:widowControl w:val="0"/>
        <w:autoSpaceDE w:val="0"/>
        <w:autoSpaceDN w:val="0"/>
        <w:spacing w:after="0" w:line="240" w:lineRule="auto"/>
        <w:rPr>
          <w:rFonts w:ascii="Avenir Next LT Pro" w:eastAsia="Futura-Medium" w:hAnsi="Avenir Next LT Pro" w:cs="Futura-Medium"/>
          <w:b/>
          <w:bCs/>
          <w:color w:val="9BC31A"/>
          <w:kern w:val="0"/>
          <w:sz w:val="36"/>
          <w:szCs w:val="36"/>
          <w:lang w:bidi="en-GB"/>
          <w14:ligatures w14:val="none"/>
          <w14:cntxtAlts w14:val="0"/>
        </w:rPr>
      </w:pPr>
      <w:bookmarkStart w:id="6" w:name="_Toc114053910"/>
      <w:r>
        <w:br w:type="page"/>
      </w:r>
    </w:p>
    <w:p w14:paraId="5951FB53" w14:textId="640DC3D5" w:rsidR="00852708" w:rsidRPr="00651544" w:rsidRDefault="00852708" w:rsidP="00651544">
      <w:pPr>
        <w:pStyle w:val="Heading1"/>
      </w:pPr>
      <w:r w:rsidRPr="00651544">
        <w:lastRenderedPageBreak/>
        <w:t>3</w:t>
      </w:r>
      <w:r w:rsidR="00B60A7C" w:rsidRPr="00651544">
        <w:t>.</w:t>
      </w:r>
      <w:r w:rsidRPr="00651544">
        <w:t xml:space="preserve"> </w:t>
      </w:r>
      <w:bookmarkStart w:id="7" w:name="Adoption_Arrangements_and_Date"/>
      <w:bookmarkEnd w:id="7"/>
      <w:r w:rsidRPr="00651544">
        <w:t>Adoption Arrangements and Date</w:t>
      </w:r>
      <w:bookmarkEnd w:id="6"/>
    </w:p>
    <w:p w14:paraId="39238C53" w14:textId="77777777" w:rsidR="00852708" w:rsidRPr="00C32652" w:rsidRDefault="00852708" w:rsidP="00B60A7C">
      <w:pPr>
        <w:pStyle w:val="NoSpacing"/>
        <w:rPr>
          <w:rFonts w:ascii="Avenir Next LT Pro" w:hAnsi="Avenir Next LT Pro"/>
          <w:color w:val="9BC31A"/>
          <w:sz w:val="32"/>
          <w:szCs w:val="32"/>
        </w:rPr>
      </w:pPr>
    </w:p>
    <w:p w14:paraId="23CB1895" w14:textId="254ADECE" w:rsidR="00852708" w:rsidRPr="00994778" w:rsidRDefault="00852708" w:rsidP="00DA536F">
      <w:pPr>
        <w:pStyle w:val="NoSpacing"/>
        <w:rPr>
          <w:rFonts w:ascii="Avenir Next LT Pro" w:hAnsi="Avenir Next LT Pro"/>
          <w:color w:val="232E56"/>
        </w:rPr>
      </w:pPr>
      <w:r w:rsidRPr="00994778">
        <w:rPr>
          <w:rFonts w:ascii="Avenir Next LT Pro" w:hAnsi="Avenir Next LT Pro"/>
          <w:color w:val="232E56"/>
        </w:rPr>
        <w:t xml:space="preserve">This policy was adopted by the Governing Body of </w:t>
      </w:r>
      <w:r w:rsidR="004C203C">
        <w:rPr>
          <w:rFonts w:ascii="Avenir Next LT Pro" w:hAnsi="Avenir Next LT Pro"/>
          <w:color w:val="232E56"/>
        </w:rPr>
        <w:t>Singlewell Primary School</w:t>
      </w:r>
      <w:r w:rsidRPr="00994778">
        <w:rPr>
          <w:rFonts w:ascii="Avenir Next LT Pro" w:hAnsi="Avenir Next LT Pro"/>
          <w:color w:val="232E56"/>
        </w:rPr>
        <w:t xml:space="preserve"> on</w:t>
      </w:r>
      <w:r w:rsidR="004C203C">
        <w:rPr>
          <w:rFonts w:ascii="Avenir Next LT Pro" w:hAnsi="Avenir Next LT Pro"/>
          <w:color w:val="232E56"/>
        </w:rPr>
        <w:t xml:space="preserve"> 25</w:t>
      </w:r>
      <w:r w:rsidR="004C203C" w:rsidRPr="004C203C">
        <w:rPr>
          <w:rFonts w:ascii="Avenir Next LT Pro" w:hAnsi="Avenir Next LT Pro"/>
          <w:color w:val="232E56"/>
          <w:vertAlign w:val="superscript"/>
        </w:rPr>
        <w:t>th</w:t>
      </w:r>
      <w:r w:rsidR="004C203C">
        <w:rPr>
          <w:rFonts w:ascii="Avenir Next LT Pro" w:hAnsi="Avenir Next LT Pro"/>
          <w:color w:val="232E56"/>
        </w:rPr>
        <w:t xml:space="preserve"> May 2023</w:t>
      </w:r>
      <w:r w:rsidRPr="00994778">
        <w:rPr>
          <w:rFonts w:ascii="Avenir Next LT Pro" w:hAnsi="Avenir Next LT Pro"/>
          <w:color w:val="232E56"/>
        </w:rPr>
        <w:t xml:space="preserve"> and supersedes any previous Recruitment Policy.</w:t>
      </w:r>
    </w:p>
    <w:p w14:paraId="417ACA18" w14:textId="77777777" w:rsidR="00852708" w:rsidRPr="00994778" w:rsidRDefault="00852708" w:rsidP="00DA536F">
      <w:pPr>
        <w:pStyle w:val="NoSpacing"/>
        <w:rPr>
          <w:rFonts w:ascii="Avenir Next LT Pro" w:hAnsi="Avenir Next LT Pro"/>
          <w:color w:val="232E56"/>
        </w:rPr>
      </w:pPr>
    </w:p>
    <w:p w14:paraId="1EA7DCE1" w14:textId="7F2926B8" w:rsidR="00852708" w:rsidRPr="00994778" w:rsidRDefault="00852708" w:rsidP="00DA536F">
      <w:pPr>
        <w:pStyle w:val="NoSpacing"/>
        <w:rPr>
          <w:rFonts w:ascii="Avenir Next LT Pro" w:hAnsi="Avenir Next LT Pro"/>
          <w:color w:val="232E56"/>
        </w:rPr>
      </w:pPr>
      <w:r w:rsidRPr="00994778">
        <w:rPr>
          <w:rFonts w:ascii="Avenir Next LT Pro" w:hAnsi="Avenir Next LT Pro"/>
          <w:color w:val="232E56"/>
        </w:rPr>
        <w:t xml:space="preserve">This policy will be reviewed by the Governing Body </w:t>
      </w:r>
      <w:r w:rsidR="004C203C">
        <w:rPr>
          <w:rFonts w:ascii="Avenir Next LT Pro" w:hAnsi="Avenir Next LT Pro"/>
          <w:color w:val="232E56"/>
        </w:rPr>
        <w:t xml:space="preserve">annually </w:t>
      </w:r>
      <w:r w:rsidRPr="00994778">
        <w:rPr>
          <w:rFonts w:ascii="Avenir Next LT Pro" w:hAnsi="Avenir Next LT Pro"/>
          <w:color w:val="232E56"/>
        </w:rPr>
        <w:t>or earlier if there is a need.  This will involve consultation with the recognised unions.</w:t>
      </w:r>
    </w:p>
    <w:p w14:paraId="28D15545" w14:textId="77777777" w:rsidR="00852708" w:rsidRPr="00E00923" w:rsidRDefault="00852708" w:rsidP="00852708">
      <w:pPr>
        <w:pStyle w:val="Default"/>
        <w:contextualSpacing/>
        <w:jc w:val="both"/>
        <w:rPr>
          <w:rFonts w:ascii="Avenir Next LT Pro" w:hAnsi="Avenir Next LT Pro"/>
          <w:color w:val="232E56"/>
          <w:sz w:val="22"/>
          <w:szCs w:val="22"/>
        </w:rPr>
      </w:pPr>
      <w:r w:rsidRPr="00E00923">
        <w:rPr>
          <w:rFonts w:ascii="Avenir Next LT Pro" w:hAnsi="Avenir Next LT Pro"/>
          <w:color w:val="232E56"/>
          <w:sz w:val="22"/>
          <w:szCs w:val="22"/>
        </w:rPr>
        <w:t xml:space="preserve"> </w:t>
      </w:r>
    </w:p>
    <w:p w14:paraId="01C0EE05" w14:textId="0A09F56B" w:rsidR="00852708" w:rsidRPr="00C32652" w:rsidRDefault="00852708" w:rsidP="00994778">
      <w:pPr>
        <w:pStyle w:val="Heading1"/>
      </w:pPr>
      <w:bookmarkStart w:id="8" w:name="_Toc114053911"/>
      <w:r w:rsidRPr="00C32652">
        <w:t>4</w:t>
      </w:r>
      <w:r w:rsidR="00386626" w:rsidRPr="00C32652">
        <w:t>.</w:t>
      </w:r>
      <w:r w:rsidRPr="00C32652">
        <w:t xml:space="preserve"> </w:t>
      </w:r>
      <w:bookmarkStart w:id="9" w:name="Equal_Opportunities_Statement"/>
      <w:bookmarkEnd w:id="9"/>
      <w:r w:rsidRPr="00C32652">
        <w:t>Equal Opportunities Statement</w:t>
      </w:r>
      <w:bookmarkEnd w:id="8"/>
    </w:p>
    <w:p w14:paraId="6177E0E6" w14:textId="77777777" w:rsidR="00852708" w:rsidRPr="00C32652" w:rsidRDefault="00852708" w:rsidP="00852708">
      <w:pPr>
        <w:pStyle w:val="Default"/>
        <w:contextualSpacing/>
        <w:jc w:val="both"/>
        <w:rPr>
          <w:rFonts w:ascii="Avenir Next LT Pro" w:hAnsi="Avenir Next LT Pro"/>
          <w:sz w:val="22"/>
          <w:szCs w:val="22"/>
        </w:rPr>
      </w:pPr>
      <w:r w:rsidRPr="00C32652">
        <w:rPr>
          <w:rFonts w:ascii="Avenir Next LT Pro" w:hAnsi="Avenir Next LT Pro"/>
          <w:b/>
          <w:bCs/>
          <w:sz w:val="22"/>
          <w:szCs w:val="22"/>
        </w:rPr>
        <w:t xml:space="preserve"> </w:t>
      </w:r>
    </w:p>
    <w:p w14:paraId="4EFBC267" w14:textId="4470E8EF" w:rsidR="00852708" w:rsidRPr="00994778" w:rsidRDefault="00852708" w:rsidP="007F0A78">
      <w:pPr>
        <w:pStyle w:val="NoSpacing"/>
        <w:rPr>
          <w:rFonts w:ascii="Avenir Next LT Pro" w:hAnsi="Avenir Next LT Pro"/>
          <w:color w:val="232E56"/>
        </w:rPr>
      </w:pPr>
      <w:r w:rsidRPr="00994778">
        <w:rPr>
          <w:rFonts w:ascii="Avenir Next LT Pro" w:hAnsi="Avenir Next LT Pro"/>
          <w:color w:val="232E56"/>
        </w:rPr>
        <w:t xml:space="preserve">This school is committed to ensuring that each stage of the recruitment and selection process is accessible to all. We will review the recruitment policy and procedure regularly to ensure that it takes account of the Equality Act 2010 and does not discriminate against applicants on the grounds of race, religion or belief, disability, age, pregnancy and maternity, gender reassignment, marriage and civil partnership, </w:t>
      </w:r>
      <w:r w:rsidR="00A8289A" w:rsidRPr="00994778">
        <w:rPr>
          <w:rFonts w:ascii="Avenir Next LT Pro" w:hAnsi="Avenir Next LT Pro"/>
          <w:color w:val="232E56"/>
        </w:rPr>
        <w:t>sex,</w:t>
      </w:r>
      <w:r w:rsidRPr="00994778">
        <w:rPr>
          <w:rFonts w:ascii="Avenir Next LT Pro" w:hAnsi="Avenir Next LT Pro"/>
          <w:color w:val="232E56"/>
        </w:rPr>
        <w:t xml:space="preserve"> or sexual orientation.  </w:t>
      </w:r>
    </w:p>
    <w:p w14:paraId="30E23441" w14:textId="77777777" w:rsidR="00386626" w:rsidRPr="00C32652" w:rsidRDefault="00386626" w:rsidP="00386626">
      <w:pPr>
        <w:pStyle w:val="NoSpacing"/>
        <w:rPr>
          <w:rFonts w:ascii="Avenir Next LT Pro" w:hAnsi="Avenir Next LT Pro"/>
          <w:b/>
          <w:bCs/>
          <w:color w:val="67BD91"/>
          <w:sz w:val="26"/>
          <w:szCs w:val="26"/>
        </w:rPr>
      </w:pPr>
    </w:p>
    <w:p w14:paraId="7A45428D" w14:textId="55E0EC9D" w:rsidR="00386626" w:rsidRPr="00E00923" w:rsidRDefault="00852708" w:rsidP="00994778">
      <w:pPr>
        <w:pStyle w:val="Heading1"/>
      </w:pPr>
      <w:bookmarkStart w:id="10" w:name="_Toc114053912"/>
      <w:r w:rsidRPr="00E00923">
        <w:t>5</w:t>
      </w:r>
      <w:r w:rsidR="00386626" w:rsidRPr="00E00923">
        <w:t>.</w:t>
      </w:r>
      <w:r w:rsidRPr="00E00923">
        <w:t xml:space="preserve"> </w:t>
      </w:r>
      <w:bookmarkStart w:id="11" w:name="Prevent"/>
      <w:bookmarkEnd w:id="11"/>
      <w:r w:rsidRPr="00E00923">
        <w:t>‘Prevent’</w:t>
      </w:r>
      <w:bookmarkEnd w:id="10"/>
    </w:p>
    <w:p w14:paraId="302156C1" w14:textId="77777777" w:rsidR="00386626" w:rsidRPr="00E00923" w:rsidRDefault="00386626" w:rsidP="00386626">
      <w:pPr>
        <w:pStyle w:val="NoSpacing"/>
        <w:rPr>
          <w:rFonts w:ascii="Avenir Next LT Pro" w:hAnsi="Avenir Next LT Pro"/>
        </w:rPr>
      </w:pPr>
    </w:p>
    <w:p w14:paraId="2109B509" w14:textId="6186F879"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The school has a duty under section 26 of the Counter-Terrorism and Security Act 2015 (“the CTSA 2015”) to have “due regard to the need to prevent people from being drawn into terrorism”</w:t>
      </w:r>
      <w:r w:rsidR="00BA6C34" w:rsidRPr="00994778">
        <w:rPr>
          <w:rFonts w:ascii="Avenir Next LT Pro" w:hAnsi="Avenir Next LT Pro"/>
          <w:color w:val="232E56"/>
        </w:rPr>
        <w:t xml:space="preserve">.  </w:t>
      </w:r>
      <w:r w:rsidRPr="00994778">
        <w:rPr>
          <w:rFonts w:ascii="Avenir Next LT Pro" w:hAnsi="Avenir Next LT Pro"/>
          <w:color w:val="232E56"/>
        </w:rPr>
        <w:t xml:space="preserve">This duty is known as the </w:t>
      </w:r>
      <w:r w:rsidR="005D4C62" w:rsidRPr="00994778">
        <w:rPr>
          <w:rFonts w:ascii="Avenir Next LT Pro" w:hAnsi="Avenir Next LT Pro"/>
          <w:color w:val="232E56"/>
        </w:rPr>
        <w:t>‘</w:t>
      </w:r>
      <w:r w:rsidRPr="00994778">
        <w:rPr>
          <w:rFonts w:ascii="Avenir Next LT Pro" w:hAnsi="Avenir Next LT Pro"/>
          <w:color w:val="232E56"/>
        </w:rPr>
        <w:t>Prevent</w:t>
      </w:r>
      <w:r w:rsidR="005D4C62" w:rsidRPr="00994778">
        <w:rPr>
          <w:rFonts w:ascii="Avenir Next LT Pro" w:hAnsi="Avenir Next LT Pro"/>
          <w:color w:val="232E56"/>
        </w:rPr>
        <w:t>’</w:t>
      </w:r>
      <w:r w:rsidRPr="00994778">
        <w:rPr>
          <w:rFonts w:ascii="Avenir Next LT Pro" w:hAnsi="Avenir Next LT Pro"/>
          <w:color w:val="232E56"/>
        </w:rPr>
        <w:t xml:space="preserve"> duty. </w:t>
      </w:r>
    </w:p>
    <w:p w14:paraId="0C72EC2B" w14:textId="77777777" w:rsidR="00852708" w:rsidRPr="00994778" w:rsidRDefault="00852708" w:rsidP="00386626">
      <w:pPr>
        <w:pStyle w:val="NoSpacing"/>
        <w:rPr>
          <w:rFonts w:ascii="Avenir Next LT Pro" w:hAnsi="Avenir Next LT Pro"/>
          <w:color w:val="232E56"/>
        </w:rPr>
      </w:pPr>
    </w:p>
    <w:p w14:paraId="2FDAF58E" w14:textId="6AEDB1C1" w:rsidR="00852708" w:rsidRPr="00E00923" w:rsidRDefault="00852708" w:rsidP="00386626">
      <w:pPr>
        <w:pStyle w:val="NoSpacing"/>
        <w:rPr>
          <w:rFonts w:ascii="Avenir Next LT Pro" w:hAnsi="Avenir Next LT Pro"/>
          <w:color w:val="232E56"/>
          <w:sz w:val="24"/>
          <w:szCs w:val="24"/>
        </w:rPr>
      </w:pPr>
      <w:r w:rsidRPr="00994778">
        <w:rPr>
          <w:rFonts w:ascii="Avenir Next LT Pro" w:hAnsi="Avenir Next LT Pro"/>
          <w:color w:val="232E56"/>
        </w:rPr>
        <w:t xml:space="preserve">In carrying out its obligations under ‘Prevent’ the school will assess the risk of children being drawn into terrorism, including support for extremist ideas that are part of terrorist ideology.  The school will not discriminate on the grounds of race, colour, nationality, ethnic or national origin, religion or religious belief, </w:t>
      </w:r>
      <w:r w:rsidR="00A8289A" w:rsidRPr="00994778">
        <w:rPr>
          <w:rFonts w:ascii="Avenir Next LT Pro" w:hAnsi="Avenir Next LT Pro"/>
          <w:color w:val="232E56"/>
        </w:rPr>
        <w:t>sex,</w:t>
      </w:r>
      <w:r w:rsidRPr="00994778">
        <w:rPr>
          <w:rFonts w:ascii="Avenir Next LT Pro" w:hAnsi="Avenir Next LT Pro"/>
          <w:color w:val="232E56"/>
        </w:rPr>
        <w:t xml:space="preserve"> or sexual orientation, marital or civil partnership status, </w:t>
      </w:r>
      <w:r w:rsidR="006C4069" w:rsidRPr="00994778">
        <w:rPr>
          <w:rFonts w:ascii="Avenir Next LT Pro" w:hAnsi="Avenir Next LT Pro"/>
          <w:color w:val="232E56"/>
        </w:rPr>
        <w:t>disability,</w:t>
      </w:r>
      <w:r w:rsidRPr="00994778">
        <w:rPr>
          <w:rFonts w:ascii="Avenir Next LT Pro" w:hAnsi="Avenir Next LT Pro"/>
          <w:color w:val="232E56"/>
        </w:rPr>
        <w:t xml:space="preserve"> or age</w:t>
      </w:r>
      <w:r w:rsidRPr="00E00923">
        <w:rPr>
          <w:rFonts w:ascii="Avenir Next LT Pro" w:hAnsi="Avenir Next LT Pro"/>
          <w:color w:val="232E56"/>
          <w:sz w:val="24"/>
          <w:szCs w:val="24"/>
        </w:rPr>
        <w:t>.</w:t>
      </w:r>
    </w:p>
    <w:p w14:paraId="7E0B0A72" w14:textId="77777777" w:rsidR="00852708" w:rsidRPr="00E00923" w:rsidRDefault="00852708" w:rsidP="00852708">
      <w:pPr>
        <w:pStyle w:val="Default"/>
        <w:contextualSpacing/>
        <w:jc w:val="both"/>
        <w:rPr>
          <w:rFonts w:ascii="Avenir Next LT Pro" w:hAnsi="Avenir Next LT Pro"/>
          <w:sz w:val="22"/>
          <w:szCs w:val="22"/>
        </w:rPr>
      </w:pPr>
    </w:p>
    <w:p w14:paraId="089CAAA8" w14:textId="3B143A3A" w:rsidR="00852708" w:rsidRPr="00E00923" w:rsidRDefault="00852708" w:rsidP="00994778">
      <w:pPr>
        <w:pStyle w:val="Heading1"/>
      </w:pPr>
      <w:bookmarkStart w:id="12" w:name="_Toc114053913"/>
      <w:r w:rsidRPr="00E00923">
        <w:t>6</w:t>
      </w:r>
      <w:r w:rsidR="00386626" w:rsidRPr="00E00923">
        <w:t>.</w:t>
      </w:r>
      <w:r w:rsidRPr="00E00923">
        <w:t xml:space="preserve"> </w:t>
      </w:r>
      <w:bookmarkStart w:id="13" w:name="Prior_to_Advertising"/>
      <w:bookmarkEnd w:id="13"/>
      <w:r w:rsidRPr="00E00923">
        <w:t>Prior to Advertising</w:t>
      </w:r>
      <w:bookmarkEnd w:id="12"/>
    </w:p>
    <w:p w14:paraId="7D4BB097" w14:textId="77777777" w:rsidR="00852708" w:rsidRPr="00E00923" w:rsidRDefault="00852708" w:rsidP="00852708">
      <w:pPr>
        <w:pStyle w:val="Default"/>
        <w:contextualSpacing/>
        <w:jc w:val="both"/>
        <w:rPr>
          <w:rFonts w:ascii="Avenir Next LT Pro" w:hAnsi="Avenir Next LT Pro"/>
          <w:color w:val="00B050"/>
          <w:sz w:val="22"/>
          <w:szCs w:val="22"/>
        </w:rPr>
      </w:pPr>
    </w:p>
    <w:p w14:paraId="5BC28E95" w14:textId="77777777"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When a vacancy occurs the line manager will review the need for the post and consider all options (internal and external) before deciding that there is a need to recruit.  If there is a need to recruit the job description and person specification should be reviewed in line with the school workforce plan prior to seeking the approval of the Headteacher to commence recruitment.</w:t>
      </w:r>
    </w:p>
    <w:p w14:paraId="54D39E00" w14:textId="7C9D62D3" w:rsidR="00852708" w:rsidRPr="005E5E29" w:rsidRDefault="00D53649" w:rsidP="005E5E29">
      <w:pPr>
        <w:widowControl w:val="0"/>
        <w:autoSpaceDE w:val="0"/>
        <w:autoSpaceDN w:val="0"/>
        <w:spacing w:after="0" w:line="240" w:lineRule="auto"/>
        <w:rPr>
          <w:rFonts w:ascii="Avenir Next LT Pro" w:hAnsi="Avenir Next LT Pro"/>
          <w:color w:val="232E56"/>
          <w:sz w:val="22"/>
          <w:szCs w:val="22"/>
        </w:rPr>
      </w:pPr>
      <w:r w:rsidRPr="00994778">
        <w:rPr>
          <w:rFonts w:ascii="Avenir Next LT Pro" w:hAnsi="Avenir Next LT Pro"/>
          <w:color w:val="232E56"/>
          <w:sz w:val="22"/>
          <w:szCs w:val="22"/>
        </w:rPr>
        <w:br w:type="page"/>
      </w:r>
      <w:r w:rsidR="00852708" w:rsidRPr="005E5E29">
        <w:rPr>
          <w:rFonts w:ascii="Avenir Next LT Pro" w:hAnsi="Avenir Next LT Pro"/>
          <w:color w:val="232E56"/>
          <w:sz w:val="22"/>
          <w:szCs w:val="22"/>
        </w:rPr>
        <w:lastRenderedPageBreak/>
        <w:t>Consideration should also be given to the working hours and contractual arrangements for each post to ensure that posts are open to applicants wishing to work on a part-time or job-share basis where possible and practical.</w:t>
      </w:r>
    </w:p>
    <w:p w14:paraId="556145FB" w14:textId="77777777" w:rsidR="00852708" w:rsidRPr="00E00923" w:rsidRDefault="00852708" w:rsidP="00852708">
      <w:pPr>
        <w:pStyle w:val="Default"/>
        <w:contextualSpacing/>
        <w:jc w:val="both"/>
        <w:rPr>
          <w:rFonts w:ascii="Avenir Next LT Pro" w:hAnsi="Avenir Next LT Pro"/>
          <w:color w:val="00B050"/>
          <w:sz w:val="22"/>
          <w:szCs w:val="22"/>
        </w:rPr>
      </w:pPr>
    </w:p>
    <w:p w14:paraId="0FC6A22D" w14:textId="120A95B8" w:rsidR="00852708" w:rsidRPr="00E00923" w:rsidRDefault="00852708" w:rsidP="00994778">
      <w:pPr>
        <w:pStyle w:val="Heading1"/>
      </w:pPr>
      <w:bookmarkStart w:id="14" w:name="_Toc114053914"/>
      <w:r w:rsidRPr="00E00923">
        <w:t>7</w:t>
      </w:r>
      <w:r w:rsidR="00386626" w:rsidRPr="00E00923">
        <w:t>.</w:t>
      </w:r>
      <w:r w:rsidRPr="00E00923">
        <w:t xml:space="preserve"> </w:t>
      </w:r>
      <w:bookmarkStart w:id="15" w:name="Job_Description"/>
      <w:bookmarkEnd w:id="15"/>
      <w:r w:rsidRPr="00E00923">
        <w:t>Job Description</w:t>
      </w:r>
      <w:bookmarkEnd w:id="14"/>
      <w:r w:rsidRPr="00E00923">
        <w:t xml:space="preserve"> </w:t>
      </w:r>
    </w:p>
    <w:p w14:paraId="524852B7" w14:textId="77777777" w:rsidR="00852708" w:rsidRPr="00E00923" w:rsidRDefault="00852708" w:rsidP="00852708">
      <w:pPr>
        <w:pStyle w:val="Default"/>
        <w:contextualSpacing/>
        <w:jc w:val="both"/>
        <w:rPr>
          <w:rFonts w:ascii="Avenir Next LT Pro" w:hAnsi="Avenir Next LT Pro"/>
          <w:sz w:val="22"/>
          <w:szCs w:val="22"/>
        </w:rPr>
      </w:pPr>
    </w:p>
    <w:p w14:paraId="3B9A236D" w14:textId="77777777"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The job description is a statement of purpose and scope and defines both the job role and expectations.  It will:</w:t>
      </w:r>
    </w:p>
    <w:p w14:paraId="234DEA7C" w14:textId="77777777" w:rsidR="00852708" w:rsidRPr="00994778" w:rsidRDefault="00852708" w:rsidP="00852708">
      <w:pPr>
        <w:pStyle w:val="Default"/>
        <w:contextualSpacing/>
        <w:jc w:val="both"/>
        <w:rPr>
          <w:rFonts w:ascii="Avenir Next LT Pro" w:hAnsi="Avenir Next LT Pro"/>
          <w:color w:val="232E56"/>
          <w:sz w:val="22"/>
          <w:szCs w:val="22"/>
        </w:rPr>
      </w:pPr>
    </w:p>
    <w:p w14:paraId="7F29615F" w14:textId="77777777" w:rsidR="00852708" w:rsidRPr="00994778" w:rsidRDefault="00852708" w:rsidP="0094000C">
      <w:pPr>
        <w:pStyle w:val="Default"/>
        <w:numPr>
          <w:ilvl w:val="0"/>
          <w:numId w:val="3"/>
        </w:numPr>
        <w:contextualSpacing/>
        <w:jc w:val="both"/>
        <w:rPr>
          <w:rFonts w:ascii="Avenir Next LT Pro" w:hAnsi="Avenir Next LT Pro"/>
          <w:color w:val="232E56"/>
          <w:sz w:val="22"/>
          <w:szCs w:val="22"/>
        </w:rPr>
      </w:pPr>
      <w:r w:rsidRPr="00994778">
        <w:rPr>
          <w:rFonts w:ascii="Avenir Next LT Pro" w:hAnsi="Avenir Next LT Pro"/>
          <w:color w:val="232E56"/>
          <w:sz w:val="22"/>
          <w:szCs w:val="22"/>
        </w:rPr>
        <w:t>Summarise the job purpose/impact</w:t>
      </w:r>
    </w:p>
    <w:p w14:paraId="718980E8" w14:textId="77777777" w:rsidR="00852708" w:rsidRPr="00994778" w:rsidRDefault="00852708" w:rsidP="0094000C">
      <w:pPr>
        <w:pStyle w:val="Default"/>
        <w:numPr>
          <w:ilvl w:val="0"/>
          <w:numId w:val="3"/>
        </w:numPr>
        <w:contextualSpacing/>
        <w:jc w:val="both"/>
        <w:rPr>
          <w:rFonts w:ascii="Avenir Next LT Pro" w:hAnsi="Avenir Next LT Pro"/>
          <w:color w:val="232E56"/>
          <w:sz w:val="22"/>
          <w:szCs w:val="22"/>
        </w:rPr>
      </w:pPr>
      <w:r w:rsidRPr="00994778">
        <w:rPr>
          <w:rFonts w:ascii="Avenir Next LT Pro" w:hAnsi="Avenir Next LT Pro"/>
          <w:color w:val="232E56"/>
          <w:sz w:val="22"/>
          <w:szCs w:val="22"/>
        </w:rPr>
        <w:t>Set out key responsibilities and accountabilities</w:t>
      </w:r>
    </w:p>
    <w:p w14:paraId="432326D0" w14:textId="77777777" w:rsidR="00852708" w:rsidRPr="00994778" w:rsidRDefault="00852708" w:rsidP="0094000C">
      <w:pPr>
        <w:pStyle w:val="Default"/>
        <w:numPr>
          <w:ilvl w:val="0"/>
          <w:numId w:val="3"/>
        </w:numPr>
        <w:contextualSpacing/>
        <w:jc w:val="both"/>
        <w:rPr>
          <w:rFonts w:ascii="Avenir Next LT Pro" w:hAnsi="Avenir Next LT Pro"/>
          <w:color w:val="232E56"/>
          <w:sz w:val="22"/>
          <w:szCs w:val="22"/>
        </w:rPr>
      </w:pPr>
      <w:r w:rsidRPr="00994778">
        <w:rPr>
          <w:rFonts w:ascii="Avenir Next LT Pro" w:hAnsi="Avenir Next LT Pro"/>
          <w:color w:val="232E56"/>
          <w:sz w:val="22"/>
          <w:szCs w:val="22"/>
        </w:rPr>
        <w:t>Set out reporting and line management arrangements</w:t>
      </w:r>
    </w:p>
    <w:p w14:paraId="3694CE02" w14:textId="77777777" w:rsidR="00852708" w:rsidRPr="00994778" w:rsidRDefault="00852708" w:rsidP="00852708">
      <w:pPr>
        <w:pStyle w:val="Default"/>
        <w:ind w:left="720"/>
        <w:contextualSpacing/>
        <w:jc w:val="both"/>
        <w:rPr>
          <w:rFonts w:ascii="Avenir Next LT Pro" w:hAnsi="Avenir Next LT Pro"/>
          <w:color w:val="232E56"/>
          <w:sz w:val="22"/>
          <w:szCs w:val="22"/>
        </w:rPr>
      </w:pPr>
    </w:p>
    <w:p w14:paraId="05AFF168" w14:textId="460AD92D"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An up-to-date job description and person specification will be available for each vacancy advertised</w:t>
      </w:r>
      <w:r w:rsidR="00E83389" w:rsidRPr="00994778">
        <w:rPr>
          <w:rFonts w:ascii="Avenir Next LT Pro" w:hAnsi="Avenir Next LT Pro"/>
          <w:color w:val="232E56"/>
        </w:rPr>
        <w:t xml:space="preserve"> and c</w:t>
      </w:r>
      <w:r w:rsidR="009B5B09" w:rsidRPr="00994778">
        <w:rPr>
          <w:rFonts w:ascii="Avenir Next LT Pro" w:hAnsi="Avenir Next LT Pro"/>
          <w:color w:val="232E56"/>
        </w:rPr>
        <w:t>onsider</w:t>
      </w:r>
      <w:r w:rsidR="00E83389" w:rsidRPr="00994778">
        <w:rPr>
          <w:rFonts w:ascii="Avenir Next LT Pro" w:hAnsi="Avenir Next LT Pro"/>
          <w:color w:val="232E56"/>
        </w:rPr>
        <w:t xml:space="preserve">ation may be given to </w:t>
      </w:r>
      <w:r w:rsidR="00172992" w:rsidRPr="00994778">
        <w:rPr>
          <w:rFonts w:ascii="Avenir Next LT Pro" w:hAnsi="Avenir Next LT Pro"/>
          <w:color w:val="232E56"/>
        </w:rPr>
        <w:t xml:space="preserve">whether </w:t>
      </w:r>
      <w:r w:rsidR="00E83389" w:rsidRPr="00994778">
        <w:rPr>
          <w:rFonts w:ascii="Avenir Next LT Pro" w:hAnsi="Avenir Next LT Pro"/>
          <w:color w:val="232E56"/>
        </w:rPr>
        <w:t>bench-marking is appropriate.</w:t>
      </w:r>
    </w:p>
    <w:p w14:paraId="5F932E92" w14:textId="77777777" w:rsidR="00386626" w:rsidRPr="00994778" w:rsidRDefault="00386626" w:rsidP="00386626">
      <w:pPr>
        <w:pStyle w:val="NoSpacing"/>
        <w:rPr>
          <w:rFonts w:ascii="Avenir Next LT Pro" w:hAnsi="Avenir Next LT Pro"/>
          <w:color w:val="232E56"/>
        </w:rPr>
      </w:pPr>
    </w:p>
    <w:p w14:paraId="246BB3B9" w14:textId="77777777" w:rsidR="00386626" w:rsidRPr="00994778" w:rsidRDefault="00852708" w:rsidP="00386626">
      <w:pPr>
        <w:pStyle w:val="NoSpacing"/>
        <w:rPr>
          <w:rFonts w:ascii="Avenir Next LT Pro" w:hAnsi="Avenir Next LT Pro" w:cs="Arial"/>
          <w:color w:val="232E56"/>
        </w:rPr>
      </w:pPr>
      <w:r w:rsidRPr="00994778">
        <w:rPr>
          <w:rFonts w:ascii="Avenir Next LT Pro" w:hAnsi="Avenir Next LT Pro" w:cs="Arial"/>
          <w:color w:val="232E56"/>
        </w:rPr>
        <w:t xml:space="preserve">Managers will refer to the Professional Standards for Teachers and to the School Teachers’ Pay and Conditions Document (which sets out the expected attributes of Main Scale, Post Threshold, Advanced Skills and Excellent Teachers) when creating job descriptions for teaching posts. </w:t>
      </w:r>
    </w:p>
    <w:p w14:paraId="49CCCB9E" w14:textId="2C6E742D" w:rsidR="00852708" w:rsidRPr="00994778" w:rsidRDefault="00852708" w:rsidP="00386626">
      <w:pPr>
        <w:pStyle w:val="NoSpacing"/>
        <w:rPr>
          <w:rFonts w:ascii="Avenir Next LT Pro" w:hAnsi="Avenir Next LT Pro" w:cs="Arial"/>
          <w:color w:val="232E56"/>
        </w:rPr>
      </w:pPr>
      <w:r w:rsidRPr="00994778">
        <w:rPr>
          <w:rFonts w:ascii="Avenir Next LT Pro" w:hAnsi="Avenir Next LT Pro" w:cs="Arial"/>
          <w:color w:val="232E56"/>
        </w:rPr>
        <w:t xml:space="preserve"> </w:t>
      </w:r>
    </w:p>
    <w:p w14:paraId="50AC4603" w14:textId="5642CBA2" w:rsidR="00852708" w:rsidRPr="00994778" w:rsidRDefault="00852708" w:rsidP="00386626">
      <w:pPr>
        <w:pStyle w:val="NoSpacing"/>
        <w:rPr>
          <w:rFonts w:ascii="Avenir Next LT Pro" w:hAnsi="Avenir Next LT Pro" w:cs="Arial"/>
          <w:color w:val="232E56"/>
        </w:rPr>
      </w:pPr>
      <w:r w:rsidRPr="00994778">
        <w:rPr>
          <w:rFonts w:ascii="Avenir Next LT Pro" w:hAnsi="Avenir Next LT Pro" w:cs="Arial"/>
          <w:color w:val="232E56"/>
        </w:rPr>
        <w:t>All job descriptions</w:t>
      </w:r>
      <w:r w:rsidR="006C3666" w:rsidRPr="00994778">
        <w:rPr>
          <w:rFonts w:ascii="Avenir Next LT Pro" w:hAnsi="Avenir Next LT Pro" w:cs="Arial"/>
          <w:color w:val="232E56"/>
        </w:rPr>
        <w:t>, person specifications or adverts</w:t>
      </w:r>
      <w:r w:rsidRPr="00994778">
        <w:rPr>
          <w:rFonts w:ascii="Avenir Next LT Pro" w:hAnsi="Avenir Next LT Pro" w:cs="Arial"/>
          <w:color w:val="232E56"/>
        </w:rPr>
        <w:t xml:space="preserve"> should clearly state </w:t>
      </w:r>
      <w:r w:rsidR="009701DE" w:rsidRPr="00994778">
        <w:rPr>
          <w:rFonts w:ascii="Avenir Next LT Pro" w:hAnsi="Avenir Next LT Pro" w:cs="Arial"/>
          <w:color w:val="232E56"/>
        </w:rPr>
        <w:t>to what extent the role will involve contact with childre</w:t>
      </w:r>
      <w:r w:rsidR="00E15D15" w:rsidRPr="00994778">
        <w:rPr>
          <w:rFonts w:ascii="Avenir Next LT Pro" w:hAnsi="Avenir Next LT Pro" w:cs="Arial"/>
          <w:color w:val="232E56"/>
        </w:rPr>
        <w:t>n</w:t>
      </w:r>
      <w:r w:rsidR="007542AE" w:rsidRPr="00994778">
        <w:rPr>
          <w:rFonts w:ascii="Avenir Next LT Pro" w:hAnsi="Avenir Next LT Pro" w:cs="Arial"/>
          <w:color w:val="232E56"/>
        </w:rPr>
        <w:t>,</w:t>
      </w:r>
      <w:r w:rsidR="00056A1E" w:rsidRPr="00994778">
        <w:rPr>
          <w:rFonts w:ascii="Avenir Next LT Pro" w:hAnsi="Avenir Next LT Pro" w:cs="Arial"/>
          <w:color w:val="232E56"/>
        </w:rPr>
        <w:t xml:space="preserve"> </w:t>
      </w:r>
      <w:r w:rsidR="00E15D15" w:rsidRPr="00994778">
        <w:rPr>
          <w:rFonts w:ascii="Avenir Next LT Pro" w:hAnsi="Avenir Next LT Pro" w:cs="Arial"/>
          <w:color w:val="232E56"/>
        </w:rPr>
        <w:t>whether they will be engaged in regulated activity relevant to children</w:t>
      </w:r>
      <w:r w:rsidR="006C3666" w:rsidRPr="00994778">
        <w:rPr>
          <w:rFonts w:ascii="Avenir Next LT Pro" w:hAnsi="Avenir Next LT Pro" w:cs="Arial"/>
          <w:color w:val="232E56"/>
        </w:rPr>
        <w:t xml:space="preserve">, and </w:t>
      </w:r>
      <w:r w:rsidRPr="00994778">
        <w:rPr>
          <w:rFonts w:ascii="Avenir Next LT Pro" w:hAnsi="Avenir Next LT Pro" w:cs="Arial"/>
          <w:color w:val="232E56"/>
        </w:rPr>
        <w:t>the post holder’s responsibility for promoting and safeguarding the welfare of children and young people.</w:t>
      </w:r>
    </w:p>
    <w:p w14:paraId="1C120E86" w14:textId="77777777" w:rsidR="00C275CD" w:rsidRPr="00E00923" w:rsidRDefault="00C275CD" w:rsidP="00386626">
      <w:pPr>
        <w:pStyle w:val="NoSpacing"/>
        <w:rPr>
          <w:rFonts w:ascii="Avenir Next LT Pro" w:hAnsi="Avenir Next LT Pro"/>
          <w:b/>
          <w:bCs/>
          <w:color w:val="232E56"/>
          <w:sz w:val="24"/>
          <w:szCs w:val="24"/>
        </w:rPr>
      </w:pPr>
    </w:p>
    <w:p w14:paraId="2AA27E19" w14:textId="5C3944D2" w:rsidR="00852708" w:rsidRPr="00E00923" w:rsidRDefault="00852708" w:rsidP="00994778">
      <w:pPr>
        <w:pStyle w:val="Heading1"/>
      </w:pPr>
      <w:bookmarkStart w:id="16" w:name="_Toc114053915"/>
      <w:r w:rsidRPr="00E00923">
        <w:t>8</w:t>
      </w:r>
      <w:r w:rsidR="00386626" w:rsidRPr="00E00923">
        <w:t>.</w:t>
      </w:r>
      <w:r w:rsidRPr="00E00923">
        <w:t xml:space="preserve"> </w:t>
      </w:r>
      <w:bookmarkStart w:id="17" w:name="Person_Specification"/>
      <w:bookmarkEnd w:id="17"/>
      <w:r w:rsidRPr="00E00923">
        <w:t>Person Specification</w:t>
      </w:r>
      <w:bookmarkEnd w:id="16"/>
    </w:p>
    <w:p w14:paraId="0221061C" w14:textId="77777777" w:rsidR="00386626" w:rsidRPr="00693629" w:rsidRDefault="00386626" w:rsidP="00386626">
      <w:pPr>
        <w:pStyle w:val="NoSpacing"/>
        <w:rPr>
          <w:rFonts w:ascii="Avenir Next LT Pro" w:hAnsi="Avenir Next LT Pro"/>
          <w:color w:val="222971"/>
        </w:rPr>
      </w:pPr>
    </w:p>
    <w:p w14:paraId="577F6B22" w14:textId="19606E94"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 xml:space="preserve">The person specification is a description of the qualifications, experience, knowledge, skills, </w:t>
      </w:r>
      <w:r w:rsidR="006C4069" w:rsidRPr="00994778">
        <w:rPr>
          <w:rFonts w:ascii="Avenir Next LT Pro" w:hAnsi="Avenir Next LT Pro"/>
          <w:color w:val="232E56"/>
        </w:rPr>
        <w:t>competencies,</w:t>
      </w:r>
      <w:r w:rsidRPr="00994778">
        <w:rPr>
          <w:rFonts w:ascii="Avenir Next LT Pro" w:hAnsi="Avenir Next LT Pro"/>
          <w:color w:val="232E56"/>
        </w:rPr>
        <w:t xml:space="preserve"> and other attributes of the ideal person to fill the role. </w:t>
      </w:r>
    </w:p>
    <w:p w14:paraId="4E3DD28A" w14:textId="77777777" w:rsidR="00852708" w:rsidRPr="00994778" w:rsidRDefault="00852708" w:rsidP="00386626">
      <w:pPr>
        <w:pStyle w:val="NoSpacing"/>
        <w:rPr>
          <w:rFonts w:ascii="Avenir Next LT Pro" w:hAnsi="Avenir Next LT Pro"/>
          <w:color w:val="232E56"/>
        </w:rPr>
      </w:pPr>
    </w:p>
    <w:p w14:paraId="34C2D425" w14:textId="2021E943"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 xml:space="preserve">It </w:t>
      </w:r>
      <w:r w:rsidR="4414F62E" w:rsidRPr="00994778">
        <w:rPr>
          <w:rFonts w:ascii="Avenir Next LT Pro" w:hAnsi="Avenir Next LT Pro"/>
          <w:color w:val="232E56"/>
        </w:rPr>
        <w:t>can</w:t>
      </w:r>
      <w:r w:rsidRPr="00994778">
        <w:rPr>
          <w:rFonts w:ascii="Avenir Next LT Pro" w:hAnsi="Avenir Next LT Pro"/>
          <w:color w:val="232E56"/>
        </w:rPr>
        <w:t xml:space="preserve"> classify each attribute as either ‘Essential’ to do the job or as a ‘Desirable’ attribute for the post holder to have and indicate how each attribute will be assessed e.g. application form, interview, reference, test etc.</w:t>
      </w:r>
    </w:p>
    <w:p w14:paraId="31516B61" w14:textId="77777777" w:rsidR="00852708" w:rsidRPr="00994778" w:rsidRDefault="00852708" w:rsidP="00386626">
      <w:pPr>
        <w:pStyle w:val="NoSpacing"/>
        <w:rPr>
          <w:rFonts w:ascii="Avenir Next LT Pro" w:hAnsi="Avenir Next LT Pro"/>
          <w:color w:val="232E56"/>
        </w:rPr>
      </w:pPr>
    </w:p>
    <w:p w14:paraId="1B913D36" w14:textId="77777777" w:rsidR="00852708" w:rsidRPr="00994778" w:rsidRDefault="00852708" w:rsidP="00386626">
      <w:pPr>
        <w:pStyle w:val="NoSpacing"/>
        <w:rPr>
          <w:rFonts w:ascii="Avenir Next LT Pro" w:hAnsi="Avenir Next LT Pro"/>
          <w:color w:val="232E56"/>
        </w:rPr>
      </w:pPr>
      <w:r w:rsidRPr="00994778">
        <w:rPr>
          <w:rFonts w:ascii="Avenir Next LT Pro" w:hAnsi="Avenir Next LT Pro"/>
          <w:color w:val="232E56"/>
        </w:rPr>
        <w:t>All attributes should be measurable and quantifiable and should take care not to unlawfully discriminate against particular groups of people, either directly or indirectly.</w:t>
      </w:r>
    </w:p>
    <w:p w14:paraId="13EC07B1" w14:textId="5D961475" w:rsidR="00D53649" w:rsidRPr="00994778" w:rsidRDefault="00D53649">
      <w:pPr>
        <w:widowControl w:val="0"/>
        <w:autoSpaceDE w:val="0"/>
        <w:autoSpaceDN w:val="0"/>
        <w:spacing w:after="0" w:line="240" w:lineRule="auto"/>
        <w:rPr>
          <w:rFonts w:ascii="Avenir Next LT Pro" w:eastAsia="Futura-Medium" w:hAnsi="Avenir Next LT Pro" w:cs="Futura-Medium"/>
          <w:b/>
          <w:bCs/>
          <w:color w:val="67BD91"/>
          <w:kern w:val="0"/>
          <w:sz w:val="24"/>
          <w:szCs w:val="24"/>
          <w:lang w:bidi="en-GB"/>
          <w14:ligatures w14:val="none"/>
          <w14:cntxtAlts w14:val="0"/>
        </w:rPr>
      </w:pPr>
      <w:r w:rsidRPr="00994778">
        <w:rPr>
          <w:rFonts w:ascii="Avenir Next LT Pro" w:hAnsi="Avenir Next LT Pro"/>
          <w:b/>
          <w:bCs/>
          <w:color w:val="67BD91"/>
          <w:sz w:val="24"/>
          <w:szCs w:val="24"/>
        </w:rPr>
        <w:br w:type="page"/>
      </w:r>
    </w:p>
    <w:p w14:paraId="69B54FAE" w14:textId="3F9D6302" w:rsidR="00852708" w:rsidRPr="00693629" w:rsidRDefault="00852708" w:rsidP="00994778">
      <w:pPr>
        <w:pStyle w:val="Heading1"/>
      </w:pPr>
      <w:bookmarkStart w:id="18" w:name="_Toc114053916"/>
      <w:r w:rsidRPr="00693629">
        <w:lastRenderedPageBreak/>
        <w:t>9</w:t>
      </w:r>
      <w:r w:rsidR="00386626" w:rsidRPr="00693629">
        <w:t>.</w:t>
      </w:r>
      <w:r w:rsidRPr="00693629">
        <w:t xml:space="preserve"> </w:t>
      </w:r>
      <w:bookmarkStart w:id="19" w:name="Advertising"/>
      <w:bookmarkEnd w:id="19"/>
      <w:r w:rsidRPr="00693629">
        <w:t>Advertising</w:t>
      </w:r>
      <w:bookmarkEnd w:id="18"/>
    </w:p>
    <w:p w14:paraId="6824FFDE" w14:textId="77777777" w:rsidR="00F361A6" w:rsidRPr="00693629" w:rsidRDefault="00F361A6" w:rsidP="00F361A6">
      <w:pPr>
        <w:pStyle w:val="NoSpacing"/>
        <w:rPr>
          <w:rFonts w:ascii="Avenir Next LT Pro" w:hAnsi="Avenir Next LT Pro"/>
        </w:rPr>
      </w:pPr>
    </w:p>
    <w:p w14:paraId="112A9E0B" w14:textId="29B2B196" w:rsidR="00852708" w:rsidRPr="00994778" w:rsidRDefault="00852708" w:rsidP="00F361A6">
      <w:pPr>
        <w:pStyle w:val="NoSpacing"/>
        <w:rPr>
          <w:rFonts w:ascii="Avenir Next LT Pro" w:hAnsi="Avenir Next LT Pro"/>
          <w:color w:val="232E56"/>
        </w:rPr>
      </w:pPr>
      <w:r w:rsidRPr="00994778">
        <w:rPr>
          <w:rFonts w:ascii="Avenir Next LT Pro" w:hAnsi="Avenir Next LT Pro"/>
          <w:color w:val="232E56"/>
        </w:rPr>
        <w:t xml:space="preserve">All vacant posts will be advertised in a fair, </w:t>
      </w:r>
      <w:r w:rsidR="006C4069" w:rsidRPr="00994778">
        <w:rPr>
          <w:rFonts w:ascii="Avenir Next LT Pro" w:hAnsi="Avenir Next LT Pro"/>
          <w:color w:val="232E56"/>
        </w:rPr>
        <w:t>open,</w:t>
      </w:r>
      <w:r w:rsidRPr="00994778">
        <w:rPr>
          <w:rFonts w:ascii="Avenir Next LT Pro" w:hAnsi="Avenir Next LT Pro"/>
          <w:color w:val="232E56"/>
        </w:rPr>
        <w:t xml:space="preserve"> and honest manner and will be advertised by means of a formal notice on the staff notice board as a minimum.  In most cases, vacant posts will be advertised externally. </w:t>
      </w:r>
      <w:r w:rsidR="00EC091B" w:rsidRPr="00994778">
        <w:rPr>
          <w:rFonts w:ascii="Avenir Next LT Pro" w:hAnsi="Avenir Next LT Pro"/>
          <w:color w:val="232E56"/>
        </w:rPr>
        <w:t xml:space="preserve"> All </w:t>
      </w:r>
      <w:r w:rsidR="00CD2E2A" w:rsidRPr="00994778">
        <w:rPr>
          <w:rFonts w:ascii="Avenir Next LT Pro" w:hAnsi="Avenir Next LT Pro"/>
          <w:color w:val="232E56"/>
        </w:rPr>
        <w:t xml:space="preserve">adverts need to ensure that shortlisted candidates are informed </w:t>
      </w:r>
      <w:r w:rsidR="00A11A8A" w:rsidRPr="00994778">
        <w:rPr>
          <w:rFonts w:ascii="Avenir Next LT Pro" w:hAnsi="Avenir Next LT Pro"/>
          <w:color w:val="232E56"/>
        </w:rPr>
        <w:t xml:space="preserve">that they will be subject to an online check, following the changes to KCSIE. </w:t>
      </w:r>
    </w:p>
    <w:p w14:paraId="6355B671" w14:textId="6A4500BD" w:rsidR="006C0688" w:rsidRPr="00994778" w:rsidRDefault="006C0688" w:rsidP="00F361A6">
      <w:pPr>
        <w:pStyle w:val="NoSpacing"/>
        <w:rPr>
          <w:rFonts w:ascii="Avenir Next LT Pro" w:hAnsi="Avenir Next LT Pro"/>
          <w:color w:val="232E56"/>
        </w:rPr>
      </w:pPr>
    </w:p>
    <w:p w14:paraId="743A3DE1" w14:textId="392977E0" w:rsidR="006C0688" w:rsidRPr="00994778" w:rsidRDefault="00BA0E8F" w:rsidP="00F361A6">
      <w:pPr>
        <w:pStyle w:val="NoSpacing"/>
        <w:rPr>
          <w:rFonts w:ascii="Avenir Next LT Pro" w:hAnsi="Avenir Next LT Pro"/>
          <w:color w:val="232E56"/>
        </w:rPr>
      </w:pPr>
      <w:r w:rsidRPr="00994778">
        <w:rPr>
          <w:rFonts w:ascii="Avenir Next LT Pro" w:hAnsi="Avenir Next LT Pro"/>
          <w:color w:val="232E56"/>
        </w:rPr>
        <w:t xml:space="preserve">The advert should include the safeguarding responsibilities of the post as set out in the job description and person specification and </w:t>
      </w:r>
      <w:r w:rsidR="00E60520" w:rsidRPr="00994778">
        <w:rPr>
          <w:rFonts w:ascii="Avenir Next LT Pro" w:hAnsi="Avenir Next LT Pro"/>
          <w:color w:val="232E56"/>
        </w:rPr>
        <w:t>state whether the post is exempt from the Rehabilitation of Offenders Act</w:t>
      </w:r>
      <w:r w:rsidR="004436BA" w:rsidRPr="00994778">
        <w:rPr>
          <w:rFonts w:ascii="Avenir Next LT Pro" w:hAnsi="Avenir Next LT Pro"/>
          <w:color w:val="232E56"/>
        </w:rPr>
        <w:t xml:space="preserve"> 1974 and the amendments to the Exceptions Order 1975, 2013 and 2020</w:t>
      </w:r>
      <w:r w:rsidR="00756E1B" w:rsidRPr="00994778">
        <w:rPr>
          <w:rFonts w:ascii="Avenir Next LT Pro" w:hAnsi="Avenir Next LT Pro"/>
          <w:color w:val="232E56"/>
        </w:rPr>
        <w:t>.</w:t>
      </w:r>
      <w:r w:rsidR="00096BF4" w:rsidRPr="00994778">
        <w:rPr>
          <w:rFonts w:ascii="Avenir Next LT Pro" w:hAnsi="Avenir Next LT Pro"/>
          <w:color w:val="232E56"/>
        </w:rPr>
        <w:t xml:space="preserve"> </w:t>
      </w:r>
      <w:r w:rsidR="00756E1B" w:rsidRPr="00994778">
        <w:rPr>
          <w:rFonts w:ascii="Avenir Next LT Pro" w:hAnsi="Avenir Next LT Pro"/>
          <w:color w:val="232E56"/>
        </w:rPr>
        <w:t xml:space="preserve"> </w:t>
      </w:r>
      <w:r w:rsidR="00CE209A" w:rsidRPr="00994778">
        <w:rPr>
          <w:rFonts w:ascii="Avenir Next LT Pro" w:hAnsi="Avenir Next LT Pro"/>
          <w:color w:val="232E56"/>
        </w:rPr>
        <w:t>This</w:t>
      </w:r>
      <w:r w:rsidR="00692FEF" w:rsidRPr="00994778">
        <w:rPr>
          <w:rFonts w:ascii="Avenir Next LT Pro" w:hAnsi="Avenir Next LT Pro"/>
          <w:color w:val="232E56"/>
        </w:rPr>
        <w:t xml:space="preserve"> means that when applying for certain jobs and activities</w:t>
      </w:r>
      <w:r w:rsidR="00CE209A" w:rsidRPr="00994778">
        <w:rPr>
          <w:rFonts w:ascii="Avenir Next LT Pro" w:hAnsi="Avenir Next LT Pro"/>
          <w:color w:val="232E56"/>
        </w:rPr>
        <w:t>, some</w:t>
      </w:r>
      <w:r w:rsidR="00692FEF" w:rsidRPr="00994778">
        <w:rPr>
          <w:rFonts w:ascii="Avenir Next LT Pro" w:hAnsi="Avenir Next LT Pro"/>
          <w:color w:val="232E56"/>
        </w:rPr>
        <w:t xml:space="preserve"> spent convictions and cautions are ‘protected’, so they do not need to be disclosed to employers, and if they are disclosed, employers cannot take them into account. </w:t>
      </w:r>
      <w:r w:rsidR="00ED05E2" w:rsidRPr="00994778">
        <w:rPr>
          <w:rFonts w:ascii="Avenir Next LT Pro" w:hAnsi="Avenir Next LT Pro"/>
          <w:color w:val="232E56"/>
        </w:rPr>
        <w:t xml:space="preserve">Guidance about whether a conviction or caution should be disclosed can be found on the </w:t>
      </w:r>
      <w:hyperlink r:id="rId14" w:history="1">
        <w:r w:rsidR="00ED05E2" w:rsidRPr="00994778">
          <w:rPr>
            <w:rStyle w:val="Hyperlink"/>
            <w:rFonts w:ascii="Avenir Next LT Pro" w:hAnsi="Avenir Next LT Pro"/>
            <w:color w:val="232E56"/>
          </w:rPr>
          <w:t>Ministry of Justice website</w:t>
        </w:r>
      </w:hyperlink>
      <w:r w:rsidR="00ED05E2" w:rsidRPr="00994778">
        <w:rPr>
          <w:rFonts w:ascii="Avenir Next LT Pro" w:hAnsi="Avenir Next LT Pro"/>
          <w:color w:val="232E56"/>
        </w:rPr>
        <w:t xml:space="preserve">. </w:t>
      </w:r>
    </w:p>
    <w:p w14:paraId="7AAAF063" w14:textId="77777777" w:rsidR="000B1A4B" w:rsidRPr="00994778" w:rsidRDefault="000B1A4B" w:rsidP="00F361A6">
      <w:pPr>
        <w:pStyle w:val="NoSpacing"/>
        <w:rPr>
          <w:rFonts w:ascii="Avenir Next LT Pro" w:hAnsi="Avenir Next LT Pro"/>
          <w:color w:val="232E56"/>
        </w:rPr>
      </w:pPr>
    </w:p>
    <w:p w14:paraId="66D7B1E6" w14:textId="77777777" w:rsidR="00852708" w:rsidRPr="00994778" w:rsidRDefault="00852708" w:rsidP="00F361A6">
      <w:pPr>
        <w:pStyle w:val="NoSpacing"/>
        <w:rPr>
          <w:rFonts w:ascii="Avenir Next LT Pro" w:hAnsi="Avenir Next LT Pro"/>
          <w:color w:val="232E56"/>
        </w:rPr>
      </w:pPr>
      <w:r w:rsidRPr="00994778">
        <w:rPr>
          <w:rFonts w:ascii="Avenir Next LT Pro" w:hAnsi="Avenir Next LT Pro"/>
          <w:color w:val="232E56"/>
        </w:rPr>
        <w:t xml:space="preserve">To demonstrate to potential job applicants our commitment to Safeguarding and the welfare of children, the following statement should be included on any relevant advertisements and documentation sent out to applicants: </w:t>
      </w:r>
    </w:p>
    <w:p w14:paraId="7BD0B0D3" w14:textId="77777777" w:rsidR="00852708" w:rsidRPr="00994778" w:rsidRDefault="00852708" w:rsidP="00F361A6">
      <w:pPr>
        <w:pStyle w:val="NoSpacing"/>
        <w:rPr>
          <w:rFonts w:ascii="Avenir Next LT Pro" w:hAnsi="Avenir Next LT Pro"/>
          <w:color w:val="232E56"/>
        </w:rPr>
      </w:pPr>
    </w:p>
    <w:p w14:paraId="101C7A8D" w14:textId="77777777" w:rsidR="00852708" w:rsidRPr="00994778" w:rsidRDefault="00852708" w:rsidP="00F361A6">
      <w:pPr>
        <w:pStyle w:val="NoSpacing"/>
        <w:rPr>
          <w:rFonts w:ascii="Avenir Next LT Pro" w:hAnsi="Avenir Next LT Pro" w:cs="Arial"/>
          <w:b/>
          <w:bCs/>
          <w:iCs/>
          <w:color w:val="232E56"/>
        </w:rPr>
      </w:pPr>
      <w:r w:rsidRPr="00994778">
        <w:rPr>
          <w:rFonts w:ascii="Avenir Next LT Pro" w:hAnsi="Avenir Next LT Pro" w:cs="Arial"/>
          <w:b/>
          <w:bCs/>
          <w:iCs/>
          <w:color w:val="232E56"/>
        </w:rPr>
        <w:t>Our School and all its personnel are committed to safeguarding and promoting the welfare of the children. This post is subject to an Enhanced Disclosure Application to the Disclosure and Barring Service.</w:t>
      </w:r>
    </w:p>
    <w:p w14:paraId="2F963C47" w14:textId="77777777" w:rsidR="00852708" w:rsidRPr="00994778" w:rsidRDefault="00852708" w:rsidP="00852708">
      <w:pPr>
        <w:contextualSpacing/>
        <w:jc w:val="both"/>
        <w:rPr>
          <w:rFonts w:ascii="Avenir Next LT Pro" w:hAnsi="Avenir Next LT Pro" w:cs="Arial"/>
        </w:rPr>
      </w:pPr>
    </w:p>
    <w:tbl>
      <w:tblPr>
        <w:tblW w:w="0" w:type="auto"/>
        <w:jc w:val="center"/>
        <w:tblBorders>
          <w:top w:val="single" w:sz="18" w:space="0" w:color="9BC31A"/>
          <w:left w:val="single" w:sz="18" w:space="0" w:color="9BC31A"/>
          <w:bottom w:val="single" w:sz="18" w:space="0" w:color="9BC31A"/>
          <w:right w:val="single" w:sz="18" w:space="0" w:color="9BC31A"/>
          <w:insideH w:val="single" w:sz="18" w:space="0" w:color="9BC31A"/>
          <w:insideV w:val="single" w:sz="18" w:space="0" w:color="9BC31A"/>
        </w:tblBorders>
        <w:shd w:val="clear" w:color="auto" w:fill="F2F2F2"/>
        <w:tblCellMar>
          <w:top w:w="170" w:type="dxa"/>
          <w:bottom w:w="170" w:type="dxa"/>
        </w:tblCellMar>
        <w:tblLook w:val="04A0" w:firstRow="1" w:lastRow="0" w:firstColumn="1" w:lastColumn="0" w:noHBand="0" w:noVBand="1"/>
      </w:tblPr>
      <w:tblGrid>
        <w:gridCol w:w="8508"/>
      </w:tblGrid>
      <w:tr w:rsidR="00852708" w:rsidRPr="00994778" w14:paraId="15DDA8C7" w14:textId="77777777" w:rsidTr="00693629">
        <w:trPr>
          <w:jc w:val="center"/>
        </w:trPr>
        <w:tc>
          <w:tcPr>
            <w:tcW w:w="9333" w:type="dxa"/>
            <w:shd w:val="clear" w:color="auto" w:fill="F2F2F2"/>
          </w:tcPr>
          <w:p w14:paraId="31934D74" w14:textId="77777777" w:rsidR="00852708" w:rsidRPr="00994778" w:rsidRDefault="00852708" w:rsidP="00F361A6">
            <w:pPr>
              <w:pStyle w:val="NoSpacing"/>
              <w:rPr>
                <w:rFonts w:ascii="Avenir Next LT Pro" w:hAnsi="Avenir Next LT Pro"/>
                <w:b/>
                <w:bCs/>
                <w:color w:val="222971"/>
              </w:rPr>
            </w:pPr>
            <w:r w:rsidRPr="00994778">
              <w:rPr>
                <w:rFonts w:ascii="Avenir Next LT Pro" w:hAnsi="Avenir Next LT Pro"/>
                <w:b/>
                <w:bCs/>
                <w:color w:val="222971"/>
              </w:rPr>
              <w:t xml:space="preserve">Guidance Note:  </w:t>
            </w:r>
          </w:p>
          <w:p w14:paraId="7B0F36ED" w14:textId="77777777" w:rsidR="00852708" w:rsidRPr="00994778" w:rsidRDefault="00852708" w:rsidP="00F361A6">
            <w:pPr>
              <w:pStyle w:val="NoSpacing"/>
              <w:rPr>
                <w:rFonts w:ascii="Avenir Next LT Pro" w:hAnsi="Avenir Next LT Pro"/>
                <w:color w:val="222971"/>
              </w:rPr>
            </w:pPr>
          </w:p>
          <w:p w14:paraId="11BB0F7F" w14:textId="77777777" w:rsidR="00852708" w:rsidRPr="00994778" w:rsidRDefault="00852708" w:rsidP="00F361A6">
            <w:pPr>
              <w:pStyle w:val="NoSpacing"/>
              <w:rPr>
                <w:rFonts w:ascii="Avenir Next LT Pro" w:hAnsi="Avenir Next LT Pro"/>
                <w:color w:val="222971"/>
              </w:rPr>
            </w:pPr>
            <w:r w:rsidRPr="00994778">
              <w:rPr>
                <w:rFonts w:ascii="Avenir Next LT Pro" w:hAnsi="Avenir Next LT Pro"/>
                <w:color w:val="222971"/>
              </w:rPr>
              <w:t xml:space="preserve">The requirements when advertising for Headteacher and Deputy Headteacher vacancies are set out in the School Staffing (England) Regulations 2009 which require the Governing Body to advertise Headteacher and Deputy Headteacher vacancies “unless it has a good reason not to” and in sections 35 and 36 of the Education Act 2002. </w:t>
            </w:r>
          </w:p>
          <w:p w14:paraId="0BB61D56" w14:textId="77777777" w:rsidR="00F361A6" w:rsidRPr="00994778" w:rsidRDefault="00F361A6" w:rsidP="00F361A6">
            <w:pPr>
              <w:pStyle w:val="NoSpacing"/>
              <w:rPr>
                <w:rFonts w:ascii="Avenir Next LT Pro" w:hAnsi="Avenir Next LT Pro"/>
                <w:color w:val="222971"/>
              </w:rPr>
            </w:pPr>
          </w:p>
          <w:p w14:paraId="637E81C6" w14:textId="05D901A5" w:rsidR="00852708" w:rsidRPr="00994778" w:rsidRDefault="00F361A6" w:rsidP="00F361A6">
            <w:pPr>
              <w:pStyle w:val="NoSpacing"/>
              <w:rPr>
                <w:rFonts w:ascii="Avenir Next LT Pro" w:hAnsi="Avenir Next LT Pro"/>
                <w:color w:val="222971"/>
              </w:rPr>
            </w:pPr>
            <w:r w:rsidRPr="00994778">
              <w:rPr>
                <w:rFonts w:ascii="Avenir Next LT Pro" w:hAnsi="Avenir Next LT Pro"/>
                <w:color w:val="222971"/>
              </w:rPr>
              <w:t>B</w:t>
            </w:r>
            <w:r w:rsidR="00852708" w:rsidRPr="00994778">
              <w:rPr>
                <w:rFonts w:ascii="Avenir Next LT Pro" w:hAnsi="Avenir Next LT Pro"/>
                <w:color w:val="222971"/>
              </w:rPr>
              <w:t>efore the Governing Body decide not to advertise, the DfE recommend that they seek advice from the local authority.  Any decision not to advertise should be documented in full and should only be taken if the governing body can demonstrate there is a good reason not to.  "Staffing and Employment Advice for Schools document October 2018 (section 2.14)”.</w:t>
            </w:r>
          </w:p>
          <w:p w14:paraId="07456C37" w14:textId="77777777" w:rsidR="00852708" w:rsidRPr="00994778" w:rsidRDefault="00852708" w:rsidP="00F361A6">
            <w:pPr>
              <w:pStyle w:val="NoSpacing"/>
              <w:rPr>
                <w:rFonts w:ascii="Avenir Next LT Pro" w:hAnsi="Avenir Next LT Pro"/>
                <w:color w:val="222971"/>
              </w:rPr>
            </w:pPr>
          </w:p>
          <w:p w14:paraId="0D5520F2" w14:textId="51789919" w:rsidR="00852708" w:rsidRPr="00994778" w:rsidRDefault="00852708" w:rsidP="00F361A6">
            <w:pPr>
              <w:pStyle w:val="NoSpacing"/>
              <w:rPr>
                <w:rFonts w:ascii="Avenir Next LT Pro" w:hAnsi="Avenir Next LT Pro"/>
                <w:color w:val="FF0000"/>
                <w:sz w:val="20"/>
                <w:szCs w:val="20"/>
              </w:rPr>
            </w:pPr>
          </w:p>
        </w:tc>
      </w:tr>
    </w:tbl>
    <w:p w14:paraId="1E83AFD7" w14:textId="77777777" w:rsidR="00C275CD" w:rsidRPr="00693629" w:rsidRDefault="00C275CD" w:rsidP="00A005A5">
      <w:pPr>
        <w:pStyle w:val="NoSpacing"/>
        <w:rPr>
          <w:rFonts w:ascii="Avenir Next LT Pro" w:hAnsi="Avenir Next LT Pro"/>
          <w:b/>
          <w:bCs/>
          <w:color w:val="67BD91"/>
          <w:sz w:val="26"/>
          <w:szCs w:val="26"/>
        </w:rPr>
      </w:pPr>
    </w:p>
    <w:p w14:paraId="492EE565" w14:textId="77777777" w:rsidR="00D53649" w:rsidRDefault="00D53649">
      <w:pPr>
        <w:widowControl w:val="0"/>
        <w:autoSpaceDE w:val="0"/>
        <w:autoSpaceDN w:val="0"/>
        <w:spacing w:after="0" w:line="240" w:lineRule="auto"/>
        <w:rPr>
          <w:rFonts w:ascii="Avenir Next LT Pro" w:eastAsia="Futura-Medium" w:hAnsi="Avenir Next LT Pro" w:cs="Futura-Medium"/>
          <w:b/>
          <w:bCs/>
          <w:color w:val="9BC31A"/>
          <w:kern w:val="0"/>
          <w:sz w:val="32"/>
          <w:szCs w:val="32"/>
          <w:lang w:bidi="en-GB"/>
          <w14:ligatures w14:val="none"/>
          <w14:cntxtAlts w14:val="0"/>
        </w:rPr>
      </w:pPr>
      <w:bookmarkStart w:id="20" w:name="_Toc114053917"/>
      <w:r>
        <w:rPr>
          <w:rFonts w:ascii="Avenir Next LT Pro" w:hAnsi="Avenir Next LT Pro"/>
          <w:b/>
          <w:bCs/>
          <w:color w:val="9BC31A"/>
          <w:sz w:val="32"/>
          <w:szCs w:val="32"/>
        </w:rPr>
        <w:br w:type="page"/>
      </w:r>
    </w:p>
    <w:p w14:paraId="71013505" w14:textId="1EB60D74" w:rsidR="00852708" w:rsidRPr="00693629" w:rsidRDefault="00852708" w:rsidP="00994778">
      <w:pPr>
        <w:pStyle w:val="Heading1"/>
      </w:pPr>
      <w:r w:rsidRPr="00693629">
        <w:lastRenderedPageBreak/>
        <w:t>10</w:t>
      </w:r>
      <w:r w:rsidR="00A005A5" w:rsidRPr="00693629">
        <w:t>.</w:t>
      </w:r>
      <w:r w:rsidRPr="00693629">
        <w:t xml:space="preserve"> </w:t>
      </w:r>
      <w:bookmarkStart w:id="21" w:name="Applications"/>
      <w:bookmarkEnd w:id="21"/>
      <w:r w:rsidRPr="00693629">
        <w:t>Applications</w:t>
      </w:r>
      <w:bookmarkEnd w:id="20"/>
    </w:p>
    <w:p w14:paraId="565BFFAB" w14:textId="77777777" w:rsidR="00852708" w:rsidRPr="00693629" w:rsidRDefault="00852708" w:rsidP="00852708">
      <w:pPr>
        <w:pStyle w:val="Default"/>
        <w:contextualSpacing/>
        <w:jc w:val="both"/>
        <w:rPr>
          <w:rFonts w:ascii="Avenir Next LT Pro" w:hAnsi="Avenir Next LT Pro"/>
          <w:b/>
          <w:color w:val="548DD4"/>
          <w:sz w:val="22"/>
          <w:szCs w:val="22"/>
        </w:rPr>
      </w:pPr>
    </w:p>
    <w:p w14:paraId="431E49B9" w14:textId="10B1EA4A" w:rsidR="00A953D3" w:rsidRPr="00994778" w:rsidRDefault="00852708" w:rsidP="0011434F">
      <w:pPr>
        <w:pStyle w:val="NoSpacing"/>
        <w:rPr>
          <w:rFonts w:ascii="Avenir Next LT Pro" w:hAnsi="Avenir Next LT Pro"/>
          <w:color w:val="232E56"/>
        </w:rPr>
      </w:pPr>
      <w:r w:rsidRPr="00994778">
        <w:rPr>
          <w:rFonts w:ascii="Avenir Next LT Pro" w:hAnsi="Avenir Next LT Pro"/>
          <w:color w:val="232E56"/>
        </w:rPr>
        <w:t xml:space="preserve">All applicants must </w:t>
      </w:r>
      <w:r w:rsidR="00244AE4" w:rsidRPr="00994778">
        <w:rPr>
          <w:rFonts w:ascii="Avenir Next LT Pro" w:hAnsi="Avenir Next LT Pro"/>
          <w:color w:val="232E56"/>
        </w:rPr>
        <w:t xml:space="preserve">be asked to </w:t>
      </w:r>
      <w:r w:rsidRPr="00994778">
        <w:rPr>
          <w:rFonts w:ascii="Avenir Next LT Pro" w:hAnsi="Avenir Next LT Pro"/>
          <w:color w:val="232E56"/>
        </w:rPr>
        <w:t xml:space="preserve">complete the relevant application form in full to enable the panel to shortlist in a fair and objective manner.  </w:t>
      </w:r>
      <w:r w:rsidR="00ED05E2" w:rsidRPr="00994778">
        <w:rPr>
          <w:rFonts w:ascii="Avenir Next LT Pro" w:hAnsi="Avenir Next LT Pro"/>
          <w:color w:val="232E56"/>
        </w:rPr>
        <w:t>A</w:t>
      </w:r>
      <w:r w:rsidR="00FA3618" w:rsidRPr="00994778">
        <w:rPr>
          <w:rFonts w:ascii="Avenir Next LT Pro" w:hAnsi="Avenir Next LT Pro"/>
          <w:color w:val="232E56"/>
        </w:rPr>
        <w:t xml:space="preserve">pplicants will no longer be asked to complete a separate Criminal </w:t>
      </w:r>
      <w:r w:rsidR="00560DCF" w:rsidRPr="00994778">
        <w:rPr>
          <w:rFonts w:ascii="Avenir Next LT Pro" w:hAnsi="Avenir Next LT Pro"/>
          <w:color w:val="232E56"/>
        </w:rPr>
        <w:t>Convictions Self Disclosure form</w:t>
      </w:r>
      <w:r w:rsidR="00ED05E2" w:rsidRPr="00994778">
        <w:rPr>
          <w:rFonts w:ascii="Avenir Next LT Pro" w:hAnsi="Avenir Next LT Pro"/>
          <w:color w:val="232E56"/>
        </w:rPr>
        <w:t xml:space="preserve"> as part of their application.</w:t>
      </w:r>
      <w:r w:rsidR="00A953D3" w:rsidRPr="00994778">
        <w:rPr>
          <w:rFonts w:ascii="Avenir Next LT Pro" w:hAnsi="Avenir Next LT Pro"/>
          <w:color w:val="232E56"/>
        </w:rPr>
        <w:t xml:space="preserve"> </w:t>
      </w:r>
      <w:r w:rsidR="00ED05E2" w:rsidRPr="00994778">
        <w:rPr>
          <w:rFonts w:ascii="Avenir Next LT Pro" w:hAnsi="Avenir Next LT Pro"/>
          <w:color w:val="232E56"/>
        </w:rPr>
        <w:t xml:space="preserve"> Due to changes in Keeping Children Safe in Education, this will be done at the shortlisting stage </w:t>
      </w:r>
      <w:r w:rsidR="00A953D3" w:rsidRPr="00994778">
        <w:rPr>
          <w:rFonts w:ascii="Avenir Next LT Pro" w:hAnsi="Avenir Next LT Pro"/>
          <w:color w:val="232E56"/>
        </w:rPr>
        <w:t>to ensure that processing of criminal dat</w:t>
      </w:r>
      <w:r w:rsidR="00DB6159" w:rsidRPr="00994778">
        <w:rPr>
          <w:rFonts w:ascii="Avenir Next LT Pro" w:hAnsi="Avenir Next LT Pro"/>
          <w:color w:val="232E56"/>
        </w:rPr>
        <w:t>a</w:t>
      </w:r>
      <w:r w:rsidR="00A953D3" w:rsidRPr="00994778">
        <w:rPr>
          <w:rFonts w:ascii="Avenir Next LT Pro" w:hAnsi="Avenir Next LT Pro"/>
          <w:color w:val="232E56"/>
        </w:rPr>
        <w:t xml:space="preserve"> is targeted and proportionate</w:t>
      </w:r>
      <w:r w:rsidR="00BA6C34" w:rsidRPr="00994778">
        <w:rPr>
          <w:rFonts w:ascii="Avenir Next LT Pro" w:hAnsi="Avenir Next LT Pro"/>
          <w:color w:val="232E56"/>
        </w:rPr>
        <w:t xml:space="preserve">.  </w:t>
      </w:r>
      <w:r w:rsidR="00ED05E2" w:rsidRPr="00994778">
        <w:rPr>
          <w:rFonts w:ascii="Avenir Next LT Pro" w:hAnsi="Avenir Next LT Pro"/>
          <w:color w:val="232E56"/>
        </w:rPr>
        <w:t>Please see 11. Shortlisting for more information.</w:t>
      </w:r>
    </w:p>
    <w:p w14:paraId="0A0DAFAE" w14:textId="77777777" w:rsidR="00D0092C" w:rsidRPr="00994778" w:rsidRDefault="00D0092C" w:rsidP="003E3FB8">
      <w:pPr>
        <w:pStyle w:val="NoSpacing"/>
        <w:rPr>
          <w:rFonts w:ascii="Avenir Next LT Pro" w:hAnsi="Avenir Next LT Pro"/>
          <w:color w:val="232E56"/>
        </w:rPr>
      </w:pPr>
    </w:p>
    <w:p w14:paraId="16B29461" w14:textId="54DDAF16" w:rsidR="00852708" w:rsidRPr="00994778" w:rsidRDefault="00852708" w:rsidP="003E3FB8">
      <w:pPr>
        <w:pStyle w:val="NoSpacing"/>
        <w:rPr>
          <w:rFonts w:ascii="Avenir Next LT Pro" w:hAnsi="Avenir Next LT Pro"/>
          <w:color w:val="232E56"/>
        </w:rPr>
      </w:pPr>
      <w:r w:rsidRPr="00994778">
        <w:rPr>
          <w:rFonts w:ascii="Avenir Next LT Pro" w:hAnsi="Avenir Next LT Pro"/>
          <w:color w:val="232E56"/>
        </w:rPr>
        <w:t>The school may reasonably decide to reject an application where incomplete and/or ambiguous information is provided.  A</w:t>
      </w:r>
      <w:r w:rsidR="009F0390" w:rsidRPr="00994778">
        <w:rPr>
          <w:rFonts w:ascii="Avenir Next LT Pro" w:hAnsi="Avenir Next LT Pro"/>
          <w:color w:val="232E56"/>
        </w:rPr>
        <w:t>s now stated in Keeping Children Safe in Education a</w:t>
      </w:r>
      <w:r w:rsidRPr="00994778">
        <w:rPr>
          <w:rFonts w:ascii="Avenir Next LT Pro" w:hAnsi="Avenir Next LT Pro"/>
          <w:color w:val="232E56"/>
        </w:rPr>
        <w:t xml:space="preserve">pplications by </w:t>
      </w:r>
      <w:r w:rsidR="00C43822" w:rsidRPr="00994778">
        <w:rPr>
          <w:rFonts w:ascii="Avenir Next LT Pro" w:hAnsi="Avenir Next LT Pro"/>
          <w:color w:val="232E56"/>
        </w:rPr>
        <w:t>CV should</w:t>
      </w:r>
      <w:r w:rsidR="009F0390" w:rsidRPr="00994778">
        <w:rPr>
          <w:rFonts w:ascii="Avenir Next LT Pro" w:hAnsi="Avenir Next LT Pro"/>
          <w:color w:val="232E56"/>
        </w:rPr>
        <w:t xml:space="preserve"> </w:t>
      </w:r>
      <w:r w:rsidRPr="00994778">
        <w:rPr>
          <w:rFonts w:ascii="Avenir Next LT Pro" w:hAnsi="Avenir Next LT Pro"/>
          <w:color w:val="232E56"/>
        </w:rPr>
        <w:t xml:space="preserve">not be </w:t>
      </w:r>
      <w:r w:rsidR="000C00C1" w:rsidRPr="00994778">
        <w:rPr>
          <w:rFonts w:ascii="Avenir Next LT Pro" w:hAnsi="Avenir Next LT Pro"/>
          <w:color w:val="232E56"/>
        </w:rPr>
        <w:t>considered</w:t>
      </w:r>
      <w:r w:rsidR="00C50663" w:rsidRPr="00994778">
        <w:rPr>
          <w:rFonts w:ascii="Avenir Next LT Pro" w:hAnsi="Avenir Next LT Pro"/>
          <w:color w:val="232E56"/>
        </w:rPr>
        <w:t>.</w:t>
      </w:r>
      <w:r w:rsidR="0009274A" w:rsidRPr="00994778">
        <w:rPr>
          <w:rFonts w:ascii="Avenir Next LT Pro" w:hAnsi="Avenir Next LT Pro"/>
          <w:color w:val="232E56"/>
        </w:rPr>
        <w:t xml:space="preserve">  </w:t>
      </w:r>
      <w:r w:rsidR="00C43822" w:rsidRPr="00994778">
        <w:rPr>
          <w:rFonts w:ascii="Avenir Next LT Pro" w:hAnsi="Avenir Next LT Pro"/>
          <w:color w:val="232E56"/>
        </w:rPr>
        <w:t>A</w:t>
      </w:r>
      <w:r w:rsidR="0009274A" w:rsidRPr="00994778">
        <w:rPr>
          <w:rFonts w:ascii="Avenir Next LT Pro" w:hAnsi="Avenir Next LT Pro"/>
          <w:color w:val="232E56"/>
        </w:rPr>
        <w:t xml:space="preserve">ll </w:t>
      </w:r>
      <w:r w:rsidR="08221450" w:rsidRPr="00994778">
        <w:rPr>
          <w:rFonts w:ascii="Avenir Next LT Pro" w:hAnsi="Avenir Next LT Pro"/>
          <w:color w:val="232E56"/>
        </w:rPr>
        <w:t>A</w:t>
      </w:r>
      <w:r w:rsidR="0009274A" w:rsidRPr="00994778">
        <w:rPr>
          <w:rFonts w:ascii="Avenir Next LT Pro" w:hAnsi="Avenir Next LT Pro"/>
          <w:color w:val="232E56"/>
        </w:rPr>
        <w:t xml:space="preserve">pplicants are required to sign and date </w:t>
      </w:r>
      <w:r w:rsidR="00C75520" w:rsidRPr="00994778">
        <w:rPr>
          <w:rFonts w:ascii="Avenir Next LT Pro" w:hAnsi="Avenir Next LT Pro"/>
          <w:color w:val="232E56"/>
        </w:rPr>
        <w:t xml:space="preserve">a copy of </w:t>
      </w:r>
      <w:r w:rsidR="0009274A" w:rsidRPr="00994778">
        <w:rPr>
          <w:rFonts w:ascii="Avenir Next LT Pro" w:hAnsi="Avenir Next LT Pro"/>
          <w:color w:val="232E56"/>
        </w:rPr>
        <w:t>their application</w:t>
      </w:r>
      <w:r w:rsidR="00B21046" w:rsidRPr="00994778">
        <w:rPr>
          <w:rFonts w:ascii="Avenir Next LT Pro" w:hAnsi="Avenir Next LT Pro"/>
          <w:color w:val="232E56"/>
        </w:rPr>
        <w:t xml:space="preserve"> form</w:t>
      </w:r>
    </w:p>
    <w:p w14:paraId="3E78DAC5" w14:textId="0B67F889" w:rsidR="00BE36E3" w:rsidRPr="00994778" w:rsidRDefault="00BE36E3" w:rsidP="003E3FB8">
      <w:pPr>
        <w:pStyle w:val="NoSpacing"/>
        <w:rPr>
          <w:rFonts w:ascii="Avenir Next LT Pro" w:hAnsi="Avenir Next LT Pro"/>
          <w:color w:val="232E56"/>
        </w:rPr>
      </w:pPr>
    </w:p>
    <w:p w14:paraId="2EB65F9C" w14:textId="699BC42B" w:rsidR="00BE36E3" w:rsidRPr="00994778" w:rsidRDefault="00BE36E3" w:rsidP="003E3FB8">
      <w:pPr>
        <w:pStyle w:val="NoSpacing"/>
        <w:rPr>
          <w:rFonts w:ascii="Avenir Next LT Pro" w:hAnsi="Avenir Next LT Pro"/>
          <w:color w:val="232E56"/>
        </w:rPr>
      </w:pPr>
      <w:r w:rsidRPr="00994778">
        <w:rPr>
          <w:rFonts w:ascii="Avenir Next LT Pro" w:hAnsi="Avenir Next LT Pro"/>
          <w:color w:val="232E56"/>
        </w:rPr>
        <w:t xml:space="preserve">The school </w:t>
      </w:r>
      <w:r w:rsidR="00791AEA" w:rsidRPr="00994778">
        <w:rPr>
          <w:rFonts w:ascii="Avenir Next LT Pro" w:hAnsi="Avenir Next LT Pro"/>
          <w:color w:val="232E56"/>
        </w:rPr>
        <w:t xml:space="preserve">should include </w:t>
      </w:r>
      <w:r w:rsidR="00DF33B6" w:rsidRPr="00994778">
        <w:rPr>
          <w:rFonts w:ascii="Avenir Next LT Pro" w:hAnsi="Avenir Next LT Pro"/>
          <w:color w:val="232E56"/>
        </w:rPr>
        <w:t>a statement in the application form</w:t>
      </w:r>
      <w:r w:rsidR="00E1408C" w:rsidRPr="00994778">
        <w:rPr>
          <w:rFonts w:ascii="Avenir Next LT Pro" w:hAnsi="Avenir Next LT Pro"/>
          <w:color w:val="232E56"/>
        </w:rPr>
        <w:t>,</w:t>
      </w:r>
      <w:r w:rsidR="00DF33B6" w:rsidRPr="00994778">
        <w:rPr>
          <w:rFonts w:ascii="Avenir Next LT Pro" w:hAnsi="Avenir Next LT Pro"/>
          <w:color w:val="232E56"/>
        </w:rPr>
        <w:t xml:space="preserve"> or elsewhere in the information provided to applicants</w:t>
      </w:r>
      <w:r w:rsidR="00E1408C" w:rsidRPr="00994778">
        <w:rPr>
          <w:rFonts w:ascii="Avenir Next LT Pro" w:hAnsi="Avenir Next LT Pro"/>
          <w:color w:val="232E56"/>
        </w:rPr>
        <w:t>,</w:t>
      </w:r>
      <w:r w:rsidR="00DF33B6" w:rsidRPr="00994778">
        <w:rPr>
          <w:rFonts w:ascii="Avenir Next LT Pro" w:hAnsi="Avenir Next LT Pro"/>
          <w:color w:val="232E56"/>
        </w:rPr>
        <w:t xml:space="preserve"> that it is an offence to apply for the role if the applicant is barred from engaging in regulated activity relevant to children.</w:t>
      </w:r>
      <w:r w:rsidR="00A343D7" w:rsidRPr="00994778">
        <w:rPr>
          <w:rFonts w:ascii="Avenir Next LT Pro" w:hAnsi="Avenir Next LT Pro"/>
          <w:color w:val="232E56"/>
        </w:rPr>
        <w:t xml:space="preserve"> </w:t>
      </w:r>
      <w:r w:rsidR="00DF33B6" w:rsidRPr="00994778">
        <w:rPr>
          <w:rFonts w:ascii="Avenir Next LT Pro" w:hAnsi="Avenir Next LT Pro"/>
          <w:color w:val="232E56"/>
        </w:rPr>
        <w:t xml:space="preserve"> Schools should also provide a copy of the school’s child protection policy and practices</w:t>
      </w:r>
      <w:r w:rsidR="00A343D7" w:rsidRPr="00994778">
        <w:rPr>
          <w:rFonts w:ascii="Avenir Next LT Pro" w:hAnsi="Avenir Next LT Pro"/>
          <w:color w:val="232E56"/>
        </w:rPr>
        <w:t>,</w:t>
      </w:r>
      <w:r w:rsidR="00DF33B6" w:rsidRPr="00994778">
        <w:rPr>
          <w:rFonts w:ascii="Avenir Next LT Pro" w:hAnsi="Avenir Next LT Pro"/>
          <w:color w:val="232E56"/>
        </w:rPr>
        <w:t xml:space="preserve"> and policy on employment of ex-offenders in the application pack or refer to a link on its website.</w:t>
      </w:r>
      <w:r w:rsidR="0088115D" w:rsidRPr="00994778">
        <w:rPr>
          <w:rFonts w:ascii="Avenir Next LT Pro" w:hAnsi="Avenir Next LT Pro"/>
          <w:color w:val="232E56"/>
        </w:rPr>
        <w:t xml:space="preserve">  Please see </w:t>
      </w:r>
      <w:r w:rsidR="00B05109" w:rsidRPr="00994778">
        <w:rPr>
          <w:rFonts w:ascii="Avenir Next LT Pro" w:hAnsi="Avenir Next LT Pro"/>
          <w:color w:val="232E56"/>
        </w:rPr>
        <w:t xml:space="preserve">the accompanying Recruitment Guidance Notes for more information on the </w:t>
      </w:r>
      <w:r w:rsidR="00F54B64" w:rsidRPr="00994778">
        <w:rPr>
          <w:rFonts w:ascii="Avenir Next LT Pro" w:hAnsi="Avenir Next LT Pro"/>
          <w:color w:val="232E56"/>
        </w:rPr>
        <w:t>Employment of Ex-Offenders policy.</w:t>
      </w:r>
      <w:r w:rsidR="0088115D" w:rsidRPr="00994778">
        <w:rPr>
          <w:rFonts w:ascii="Avenir Next LT Pro" w:hAnsi="Avenir Next LT Pro"/>
          <w:color w:val="232E56"/>
        </w:rPr>
        <w:t xml:space="preserve"> </w:t>
      </w:r>
    </w:p>
    <w:p w14:paraId="5BF30A3B" w14:textId="77777777" w:rsidR="00852708" w:rsidRPr="00693629" w:rsidRDefault="00852708" w:rsidP="00852708">
      <w:pPr>
        <w:pStyle w:val="Default"/>
        <w:contextualSpacing/>
        <w:jc w:val="both"/>
        <w:rPr>
          <w:rFonts w:ascii="Avenir Next LT Pro" w:hAnsi="Avenir Next LT Pro"/>
          <w:color w:val="auto"/>
          <w:sz w:val="22"/>
          <w:szCs w:val="22"/>
        </w:rPr>
      </w:pPr>
    </w:p>
    <w:p w14:paraId="15DC4DBB" w14:textId="5DB2DE5F" w:rsidR="00852708" w:rsidRPr="00693629" w:rsidRDefault="00852708" w:rsidP="00994778">
      <w:pPr>
        <w:pStyle w:val="Heading1"/>
      </w:pPr>
      <w:bookmarkStart w:id="22" w:name="_Toc114053918"/>
      <w:r w:rsidRPr="00693629">
        <w:t>11</w:t>
      </w:r>
      <w:r w:rsidR="003E3FB8" w:rsidRPr="00693629">
        <w:t>.</w:t>
      </w:r>
      <w:bookmarkStart w:id="23" w:name="Shortlisting"/>
      <w:bookmarkEnd w:id="23"/>
      <w:r w:rsidR="003E3FB8" w:rsidRPr="00693629">
        <w:t xml:space="preserve"> </w:t>
      </w:r>
      <w:r w:rsidRPr="00693629">
        <w:t>Shortlisting</w:t>
      </w:r>
      <w:bookmarkEnd w:id="22"/>
      <w:r w:rsidRPr="00693629">
        <w:t xml:space="preserve"> </w:t>
      </w:r>
    </w:p>
    <w:p w14:paraId="3209CDBC" w14:textId="3D267C5D" w:rsidR="009A0531" w:rsidRPr="00693629" w:rsidRDefault="009A0531" w:rsidP="00111357">
      <w:pPr>
        <w:pStyle w:val="Default"/>
        <w:contextualSpacing/>
        <w:jc w:val="both"/>
        <w:outlineLvl w:val="1"/>
        <w:rPr>
          <w:rFonts w:ascii="Avenir Next LT Pro" w:hAnsi="Avenir Next LT Pro"/>
          <w:b/>
          <w:color w:val="67BD91"/>
          <w:sz w:val="26"/>
          <w:szCs w:val="26"/>
        </w:rPr>
      </w:pPr>
    </w:p>
    <w:p w14:paraId="413A580E" w14:textId="60E31083" w:rsidR="00C1211C" w:rsidRPr="00994778" w:rsidRDefault="00155AF7" w:rsidP="00E021E2">
      <w:pPr>
        <w:spacing w:line="240" w:lineRule="auto"/>
        <w:rPr>
          <w:rFonts w:ascii="Avenir Next LT Pro" w:hAnsi="Avenir Next LT Pro"/>
          <w:color w:val="232E56"/>
          <w:sz w:val="22"/>
          <w:szCs w:val="22"/>
        </w:rPr>
      </w:pPr>
      <w:r w:rsidRPr="00994778">
        <w:rPr>
          <w:rFonts w:ascii="Avenir Next LT Pro" w:hAnsi="Avenir Next LT Pro"/>
          <w:color w:val="232E56"/>
          <w:sz w:val="22"/>
          <w:szCs w:val="22"/>
        </w:rPr>
        <w:t xml:space="preserve">Shortlisted candidates </w:t>
      </w:r>
      <w:r w:rsidR="0011434F" w:rsidRPr="00994778">
        <w:rPr>
          <w:rFonts w:ascii="Avenir Next LT Pro" w:hAnsi="Avenir Next LT Pro"/>
          <w:color w:val="232E56"/>
          <w:sz w:val="22"/>
          <w:szCs w:val="22"/>
        </w:rPr>
        <w:t>will</w:t>
      </w:r>
      <w:r w:rsidRPr="00994778">
        <w:rPr>
          <w:rFonts w:ascii="Avenir Next LT Pro" w:hAnsi="Avenir Next LT Pro"/>
          <w:color w:val="232E56"/>
          <w:sz w:val="22"/>
          <w:szCs w:val="22"/>
        </w:rPr>
        <w:t xml:space="preserve"> be asked to complete</w:t>
      </w:r>
      <w:r w:rsidR="0011434F" w:rsidRPr="00994778">
        <w:rPr>
          <w:rFonts w:ascii="Avenir Next LT Pro" w:hAnsi="Avenir Next LT Pro"/>
          <w:color w:val="232E56"/>
          <w:sz w:val="22"/>
          <w:szCs w:val="22"/>
        </w:rPr>
        <w:t xml:space="preserve"> a separate Criminal Convictions Self-Disclosure form </w:t>
      </w:r>
      <w:r w:rsidR="009C3034" w:rsidRPr="00994778">
        <w:rPr>
          <w:rFonts w:ascii="Avenir Next LT Pro" w:hAnsi="Avenir Next LT Pro"/>
          <w:color w:val="232E56"/>
          <w:sz w:val="22"/>
          <w:szCs w:val="22"/>
        </w:rPr>
        <w:t xml:space="preserve">and </w:t>
      </w:r>
      <w:r w:rsidR="00483C4C" w:rsidRPr="00994778">
        <w:rPr>
          <w:rFonts w:ascii="Avenir Next LT Pro" w:eastAsia="Calibri" w:hAnsi="Avenir Next LT Pro" w:cs="Times New Roman"/>
          <w:color w:val="232E56"/>
          <w:kern w:val="0"/>
          <w:sz w:val="22"/>
          <w:szCs w:val="22"/>
          <w:lang w:eastAsia="en-US"/>
          <w14:ligatures w14:val="none"/>
          <w14:cntxtAlts w14:val="0"/>
        </w:rPr>
        <w:t>must be signposted to publicly available guidance and support on which cautions or convictions they must disclose and be given time to obtain advice.</w:t>
      </w:r>
      <w:r w:rsidR="00C1211C" w:rsidRPr="00994778">
        <w:rPr>
          <w:rFonts w:ascii="Avenir Next LT Pro" w:eastAsia="Calibri" w:hAnsi="Avenir Next LT Pro" w:cs="Times New Roman"/>
          <w:color w:val="232E56"/>
          <w:kern w:val="0"/>
          <w:sz w:val="22"/>
          <w:szCs w:val="22"/>
          <w:lang w:eastAsia="en-US"/>
          <w14:ligatures w14:val="none"/>
          <w14:cntxtAlts w14:val="0"/>
        </w:rPr>
        <w:t xml:space="preserve">  </w:t>
      </w:r>
      <w:r w:rsidR="009C3034" w:rsidRPr="00994778">
        <w:rPr>
          <w:rFonts w:ascii="Avenir Next LT Pro" w:hAnsi="Avenir Next LT Pro"/>
          <w:color w:val="232E56"/>
          <w:sz w:val="22"/>
          <w:szCs w:val="22"/>
        </w:rPr>
        <w:t xml:space="preserve">This information is available </w:t>
      </w:r>
      <w:hyperlink r:id="rId15" w:history="1">
        <w:r w:rsidR="00A037F2" w:rsidRPr="00994778">
          <w:rPr>
            <w:rStyle w:val="Hyperlink"/>
            <w:rFonts w:ascii="Avenir Next LT Pro" w:hAnsi="Avenir Next LT Pro"/>
            <w:color w:val="232E56"/>
            <w:sz w:val="22"/>
            <w:szCs w:val="22"/>
          </w:rPr>
          <w:t>here</w:t>
        </w:r>
      </w:hyperlink>
      <w:r w:rsidR="00A037F2" w:rsidRPr="00994778">
        <w:rPr>
          <w:rFonts w:ascii="Avenir Next LT Pro" w:hAnsi="Avenir Next LT Pro"/>
          <w:color w:val="232E56"/>
          <w:sz w:val="22"/>
          <w:szCs w:val="22"/>
        </w:rPr>
        <w:t xml:space="preserve"> </w:t>
      </w:r>
      <w:r w:rsidR="005B320C" w:rsidRPr="00994778">
        <w:rPr>
          <w:rFonts w:ascii="Avenir Next LT Pro" w:hAnsi="Avenir Next LT Pro"/>
          <w:color w:val="232E56"/>
          <w:sz w:val="22"/>
          <w:szCs w:val="22"/>
        </w:rPr>
        <w:t xml:space="preserve">and </w:t>
      </w:r>
      <w:r w:rsidR="009C3034" w:rsidRPr="00994778">
        <w:rPr>
          <w:rFonts w:ascii="Avenir Next LT Pro" w:hAnsi="Avenir Next LT Pro"/>
          <w:color w:val="232E56"/>
          <w:sz w:val="22"/>
          <w:szCs w:val="22"/>
        </w:rPr>
        <w:t>on the Ministry of Justice websit</w:t>
      </w:r>
      <w:r w:rsidR="00A40317" w:rsidRPr="00994778">
        <w:rPr>
          <w:rFonts w:ascii="Avenir Next LT Pro" w:hAnsi="Avenir Next LT Pro"/>
          <w:color w:val="232E56"/>
          <w:sz w:val="22"/>
          <w:szCs w:val="22"/>
        </w:rPr>
        <w:t>e</w:t>
      </w:r>
      <w:r w:rsidR="00C1211C" w:rsidRPr="00994778">
        <w:rPr>
          <w:rFonts w:ascii="Avenir Next LT Pro" w:hAnsi="Avenir Next LT Pro"/>
          <w:color w:val="232E56"/>
          <w:sz w:val="22"/>
          <w:szCs w:val="22"/>
        </w:rPr>
        <w:t>.</w:t>
      </w:r>
    </w:p>
    <w:p w14:paraId="7AE56D20" w14:textId="1D01219D" w:rsidR="0027067A" w:rsidRPr="00994778" w:rsidRDefault="006E297F" w:rsidP="00E021E2">
      <w:pPr>
        <w:spacing w:after="240" w:line="240" w:lineRule="auto"/>
        <w:jc w:val="both"/>
        <w:rPr>
          <w:rFonts w:ascii="Avenir Next LT Pro" w:hAnsi="Avenir Next LT Pro" w:cs="Arial"/>
          <w:bCs/>
          <w:iCs/>
          <w:color w:val="232E56"/>
          <w:kern w:val="0"/>
          <w:sz w:val="22"/>
          <w:szCs w:val="22"/>
          <w14:ligatures w14:val="none"/>
          <w14:cntxtAlts w14:val="0"/>
        </w:rPr>
      </w:pPr>
      <w:r w:rsidRPr="00994778">
        <w:rPr>
          <w:rFonts w:ascii="Avenir Next LT Pro" w:hAnsi="Avenir Next LT Pro"/>
          <w:color w:val="232E56"/>
          <w:sz w:val="22"/>
          <w:szCs w:val="22"/>
        </w:rPr>
        <w:t>C</w:t>
      </w:r>
      <w:r w:rsidR="0011434F" w:rsidRPr="00994778">
        <w:rPr>
          <w:rFonts w:ascii="Avenir Next LT Pro" w:hAnsi="Avenir Next LT Pro"/>
          <w:color w:val="232E56"/>
          <w:sz w:val="22"/>
          <w:szCs w:val="22"/>
        </w:rPr>
        <w:t xml:space="preserve">andidates </w:t>
      </w:r>
      <w:r w:rsidRPr="00994778">
        <w:rPr>
          <w:rFonts w:ascii="Avenir Next LT Pro" w:hAnsi="Avenir Next LT Pro"/>
          <w:color w:val="232E56"/>
          <w:sz w:val="22"/>
          <w:szCs w:val="22"/>
        </w:rPr>
        <w:t xml:space="preserve">will be </w:t>
      </w:r>
      <w:r w:rsidR="00211292" w:rsidRPr="00994778">
        <w:rPr>
          <w:rFonts w:ascii="Avenir Next LT Pro" w:hAnsi="Avenir Next LT Pro"/>
          <w:color w:val="232E56"/>
          <w:sz w:val="22"/>
          <w:szCs w:val="22"/>
        </w:rPr>
        <w:t>required</w:t>
      </w:r>
      <w:r w:rsidR="00874BDE" w:rsidRPr="00994778">
        <w:rPr>
          <w:rFonts w:ascii="Avenir Next LT Pro" w:hAnsi="Avenir Next LT Pro"/>
          <w:color w:val="232E56"/>
          <w:sz w:val="22"/>
          <w:szCs w:val="22"/>
        </w:rPr>
        <w:t xml:space="preserve"> </w:t>
      </w:r>
      <w:r w:rsidR="0011434F" w:rsidRPr="00994778">
        <w:rPr>
          <w:rFonts w:ascii="Avenir Next LT Pro" w:hAnsi="Avenir Next LT Pro"/>
          <w:color w:val="232E56"/>
          <w:sz w:val="22"/>
          <w:szCs w:val="22"/>
        </w:rPr>
        <w:t xml:space="preserve">to </w:t>
      </w:r>
      <w:r w:rsidRPr="00994778">
        <w:rPr>
          <w:rFonts w:ascii="Avenir Next LT Pro" w:hAnsi="Avenir Next LT Pro"/>
          <w:color w:val="232E56"/>
          <w:sz w:val="22"/>
          <w:szCs w:val="22"/>
        </w:rPr>
        <w:t xml:space="preserve">declare </w:t>
      </w:r>
      <w:r w:rsidR="005E51BB" w:rsidRPr="00994778">
        <w:rPr>
          <w:rFonts w:ascii="Avenir Next LT Pro" w:hAnsi="Avenir Next LT Pro" w:cs="Arial"/>
          <w:bCs/>
          <w:iCs/>
          <w:color w:val="232E56"/>
          <w:kern w:val="0"/>
          <w:sz w:val="22"/>
          <w:szCs w:val="22"/>
          <w14:ligatures w14:val="none"/>
          <w14:cntxtAlts w14:val="0"/>
        </w:rPr>
        <w:t xml:space="preserve">any </w:t>
      </w:r>
      <w:r w:rsidR="00147A66" w:rsidRPr="00994778">
        <w:rPr>
          <w:rFonts w:ascii="Avenir Next LT Pro" w:hAnsi="Avenir Next LT Pro" w:cs="Arial"/>
          <w:bCs/>
          <w:iCs/>
          <w:color w:val="232E56"/>
          <w:kern w:val="0"/>
          <w:sz w:val="22"/>
          <w:szCs w:val="22"/>
          <w14:ligatures w14:val="none"/>
          <w14:cntxtAlts w14:val="0"/>
        </w:rPr>
        <w:t>unspent convictions or conditional cautions, any spent adult cautions (simple or conditional) or conviction</w:t>
      </w:r>
      <w:r w:rsidR="00FC4D07" w:rsidRPr="00994778">
        <w:rPr>
          <w:rFonts w:ascii="Avenir Next LT Pro" w:hAnsi="Avenir Next LT Pro" w:cs="Arial"/>
          <w:bCs/>
          <w:iCs/>
          <w:color w:val="232E56"/>
          <w:kern w:val="0"/>
          <w:sz w:val="22"/>
          <w:szCs w:val="22"/>
          <w14:ligatures w14:val="none"/>
          <w14:cntxtAlts w14:val="0"/>
        </w:rPr>
        <w:t>s that are not protected as defined by either</w:t>
      </w:r>
      <w:r w:rsidR="0027067A" w:rsidRPr="00994778">
        <w:rPr>
          <w:rFonts w:ascii="Avenir Next LT Pro" w:hAnsi="Avenir Next LT Pro" w:cs="Arial"/>
          <w:bCs/>
          <w:iCs/>
          <w:color w:val="232E56"/>
          <w:kern w:val="0"/>
          <w:sz w:val="22"/>
          <w:szCs w:val="22"/>
          <w14:ligatures w14:val="none"/>
          <w14:cntxtAlts w14:val="0"/>
        </w:rPr>
        <w:t xml:space="preserve"> t</w:t>
      </w:r>
      <w:r w:rsidR="00FC4D07" w:rsidRPr="00994778">
        <w:rPr>
          <w:rFonts w:ascii="Avenir Next LT Pro" w:hAnsi="Avenir Next LT Pro" w:cs="Arial"/>
          <w:bCs/>
          <w:iCs/>
          <w:color w:val="232E56"/>
          <w:kern w:val="0"/>
          <w:sz w:val="22"/>
          <w:szCs w:val="22"/>
          <w14:ligatures w14:val="none"/>
          <w14:cntxtAlts w14:val="0"/>
        </w:rPr>
        <w:t>he Reha</w:t>
      </w:r>
      <w:r w:rsidR="000E4DDF" w:rsidRPr="00994778">
        <w:rPr>
          <w:rFonts w:ascii="Avenir Next LT Pro" w:hAnsi="Avenir Next LT Pro" w:cs="Arial"/>
          <w:bCs/>
          <w:iCs/>
          <w:color w:val="232E56"/>
          <w:kern w:val="0"/>
          <w:sz w:val="22"/>
          <w:szCs w:val="22"/>
          <w14:ligatures w14:val="none"/>
          <w14:cntxtAlts w14:val="0"/>
        </w:rPr>
        <w:t xml:space="preserve">bilitation of Offenders Act 1974 (Exceptions) Order 1975 </w:t>
      </w:r>
      <w:r w:rsidR="00F604F3" w:rsidRPr="00994778">
        <w:rPr>
          <w:rFonts w:ascii="Avenir Next LT Pro" w:hAnsi="Avenir Next LT Pro" w:cs="Arial"/>
          <w:bCs/>
          <w:iCs/>
          <w:color w:val="232E56"/>
          <w:kern w:val="0"/>
          <w:sz w:val="22"/>
          <w:szCs w:val="22"/>
          <w14:ligatures w14:val="none"/>
          <w14:cntxtAlts w14:val="0"/>
        </w:rPr>
        <w:t xml:space="preserve">as amended in England, Scotland and Wales, </w:t>
      </w:r>
      <w:r w:rsidR="0027067A" w:rsidRPr="00994778">
        <w:rPr>
          <w:rFonts w:ascii="Avenir Next LT Pro" w:hAnsi="Avenir Next LT Pro" w:cs="Arial"/>
          <w:bCs/>
          <w:iCs/>
          <w:color w:val="232E56"/>
          <w:kern w:val="0"/>
          <w:sz w:val="22"/>
          <w:szCs w:val="22"/>
          <w14:ligatures w14:val="none"/>
          <w14:cntxtAlts w14:val="0"/>
        </w:rPr>
        <w:t>or the Rehabilitation of Offenders (Northern Ireland) Order 19</w:t>
      </w:r>
      <w:r w:rsidR="00F604F3" w:rsidRPr="00994778">
        <w:rPr>
          <w:rFonts w:ascii="Avenir Next LT Pro" w:hAnsi="Avenir Next LT Pro" w:cs="Arial"/>
          <w:bCs/>
          <w:iCs/>
          <w:color w:val="232E56"/>
          <w:kern w:val="0"/>
          <w:sz w:val="22"/>
          <w:szCs w:val="22"/>
          <w14:ligatures w14:val="none"/>
          <w14:cntxtAlts w14:val="0"/>
        </w:rPr>
        <w:t>78 as amended in Northern Ireland.</w:t>
      </w:r>
    </w:p>
    <w:p w14:paraId="2A0E536C" w14:textId="77777777" w:rsidR="005F02DC" w:rsidRPr="00994778" w:rsidRDefault="00026CA9" w:rsidP="0027067A">
      <w:pPr>
        <w:spacing w:after="240"/>
        <w:jc w:val="both"/>
        <w:rPr>
          <w:rFonts w:ascii="Avenir Next LT Pro" w:hAnsi="Avenir Next LT Pro" w:cs="Arial"/>
          <w:bCs/>
          <w:iCs/>
          <w:color w:val="232E56"/>
          <w:kern w:val="0"/>
          <w:sz w:val="22"/>
          <w:szCs w:val="22"/>
          <w14:ligatures w14:val="none"/>
          <w14:cntxtAlts w14:val="0"/>
        </w:rPr>
      </w:pPr>
      <w:r w:rsidRPr="00994778">
        <w:rPr>
          <w:rFonts w:ascii="Avenir Next LT Pro" w:hAnsi="Avenir Next LT Pro" w:cs="Arial"/>
          <w:bCs/>
          <w:iCs/>
          <w:color w:val="232E56"/>
          <w:kern w:val="0"/>
          <w:sz w:val="22"/>
          <w:szCs w:val="22"/>
          <w14:ligatures w14:val="none"/>
          <w14:cntxtAlts w14:val="0"/>
        </w:rPr>
        <w:t>They will also be asked to declare</w:t>
      </w:r>
      <w:r w:rsidR="005F02DC" w:rsidRPr="00994778">
        <w:rPr>
          <w:rFonts w:ascii="Avenir Next LT Pro" w:hAnsi="Avenir Next LT Pro" w:cs="Arial"/>
          <w:bCs/>
          <w:iCs/>
          <w:color w:val="232E56"/>
          <w:kern w:val="0"/>
          <w:sz w:val="22"/>
          <w:szCs w:val="22"/>
          <w14:ligatures w14:val="none"/>
          <w14:cntxtAlts w14:val="0"/>
        </w:rPr>
        <w:t>:</w:t>
      </w:r>
    </w:p>
    <w:p w14:paraId="63BC2C8E" w14:textId="30716D39" w:rsidR="000C0ECB" w:rsidRPr="00994778" w:rsidRDefault="005F02DC" w:rsidP="005F02DC">
      <w:pPr>
        <w:pStyle w:val="ListParagraph"/>
        <w:numPr>
          <w:ilvl w:val="0"/>
          <w:numId w:val="6"/>
        </w:numPr>
        <w:spacing w:after="240"/>
        <w:jc w:val="both"/>
        <w:rPr>
          <w:rFonts w:ascii="Avenir Next LT Pro" w:hAnsi="Avenir Next LT Pro" w:cs="Arial"/>
          <w:color w:val="232E56"/>
          <w:kern w:val="0"/>
          <w:sz w:val="22"/>
          <w:szCs w:val="22"/>
          <w14:ligatures w14:val="none"/>
          <w14:cntxtAlts w14:val="0"/>
        </w:rPr>
      </w:pPr>
      <w:r w:rsidRPr="00994778">
        <w:rPr>
          <w:rFonts w:ascii="Avenir Next LT Pro" w:hAnsi="Avenir Next LT Pro" w:cs="Arial"/>
          <w:bCs/>
          <w:iCs/>
          <w:color w:val="232E56"/>
          <w:kern w:val="0"/>
          <w:sz w:val="22"/>
          <w:szCs w:val="22"/>
          <w14:ligatures w14:val="none"/>
          <w14:cntxtAlts w14:val="0"/>
        </w:rPr>
        <w:t>W</w:t>
      </w:r>
      <w:r w:rsidR="00026CA9" w:rsidRPr="00994778">
        <w:rPr>
          <w:rFonts w:ascii="Avenir Next LT Pro" w:hAnsi="Avenir Next LT Pro" w:cs="Arial"/>
          <w:bCs/>
          <w:iCs/>
          <w:color w:val="232E56"/>
          <w:kern w:val="0"/>
          <w:sz w:val="22"/>
          <w:szCs w:val="22"/>
          <w14:ligatures w14:val="none"/>
          <w14:cntxtAlts w14:val="0"/>
        </w:rPr>
        <w:t xml:space="preserve">hether they have </w:t>
      </w:r>
      <w:r w:rsidR="00E8730D" w:rsidRPr="00994778">
        <w:rPr>
          <w:rFonts w:ascii="Avenir Next LT Pro" w:hAnsi="Avenir Next LT Pro" w:cs="Arial"/>
          <w:bCs/>
          <w:iCs/>
          <w:color w:val="232E56"/>
          <w:kern w:val="0"/>
          <w:sz w:val="22"/>
          <w:szCs w:val="22"/>
          <w14:ligatures w14:val="none"/>
          <w14:cntxtAlts w14:val="0"/>
        </w:rPr>
        <w:t xml:space="preserve">ever </w:t>
      </w:r>
      <w:r w:rsidR="00026CA9" w:rsidRPr="00994778">
        <w:rPr>
          <w:rFonts w:ascii="Avenir Next LT Pro" w:hAnsi="Avenir Next LT Pro" w:cs="Arial"/>
          <w:bCs/>
          <w:iCs/>
          <w:color w:val="232E56"/>
          <w:kern w:val="0"/>
          <w:sz w:val="22"/>
          <w:szCs w:val="22"/>
          <w14:ligatures w14:val="none"/>
          <w14:cntxtAlts w14:val="0"/>
        </w:rPr>
        <w:t xml:space="preserve">been </w:t>
      </w:r>
      <w:r w:rsidR="00E8730D" w:rsidRPr="00994778">
        <w:rPr>
          <w:rFonts w:ascii="Avenir Next LT Pro" w:hAnsi="Avenir Next LT Pro" w:cs="Arial"/>
          <w:bCs/>
          <w:iCs/>
          <w:color w:val="232E56"/>
          <w:kern w:val="0"/>
          <w:sz w:val="22"/>
          <w:szCs w:val="22"/>
          <w14:ligatures w14:val="none"/>
          <w14:cntxtAlts w14:val="0"/>
        </w:rPr>
        <w:t xml:space="preserve">known to any Children’s Services department or Police as being a risk or potential risk to </w:t>
      </w:r>
      <w:r w:rsidR="00256E6C" w:rsidRPr="00994778">
        <w:rPr>
          <w:rFonts w:ascii="Avenir Next LT Pro" w:hAnsi="Avenir Next LT Pro" w:cs="Arial"/>
          <w:bCs/>
          <w:iCs/>
          <w:color w:val="232E56"/>
          <w:kern w:val="0"/>
          <w:sz w:val="22"/>
          <w:szCs w:val="22"/>
          <w14:ligatures w14:val="none"/>
          <w14:cntxtAlts w14:val="0"/>
        </w:rPr>
        <w:t>children.</w:t>
      </w:r>
    </w:p>
    <w:p w14:paraId="160D12AA" w14:textId="4CA26DD4" w:rsidR="005F02DC" w:rsidRPr="00994778" w:rsidRDefault="000C0ECB" w:rsidP="005F02DC">
      <w:pPr>
        <w:pStyle w:val="ListParagraph"/>
        <w:numPr>
          <w:ilvl w:val="0"/>
          <w:numId w:val="6"/>
        </w:numPr>
        <w:spacing w:after="240"/>
        <w:jc w:val="both"/>
        <w:rPr>
          <w:rFonts w:ascii="Avenir Next LT Pro" w:hAnsi="Avenir Next LT Pro" w:cs="Arial"/>
          <w:color w:val="232E56"/>
          <w:kern w:val="0"/>
          <w:sz w:val="22"/>
          <w:szCs w:val="22"/>
          <w14:ligatures w14:val="none"/>
          <w14:cntxtAlts w14:val="0"/>
        </w:rPr>
      </w:pPr>
      <w:r w:rsidRPr="00994778">
        <w:rPr>
          <w:rFonts w:ascii="Avenir Next LT Pro" w:hAnsi="Avenir Next LT Pro" w:cs="Arial"/>
          <w:bCs/>
          <w:iCs/>
          <w:color w:val="232E56"/>
          <w:kern w:val="0"/>
          <w:sz w:val="22"/>
          <w:szCs w:val="22"/>
          <w14:ligatures w14:val="none"/>
          <w14:cntxtAlts w14:val="0"/>
        </w:rPr>
        <w:t xml:space="preserve">Whether they have ever been </w:t>
      </w:r>
      <w:r w:rsidR="00334FD7" w:rsidRPr="00994778">
        <w:rPr>
          <w:rFonts w:ascii="Avenir Next LT Pro" w:hAnsi="Avenir Next LT Pro" w:cs="Arial"/>
          <w:bCs/>
          <w:iCs/>
          <w:color w:val="232E56"/>
          <w:kern w:val="0"/>
          <w:sz w:val="22"/>
          <w:szCs w:val="22"/>
          <w14:ligatures w14:val="none"/>
          <w14:cntxtAlts w14:val="0"/>
        </w:rPr>
        <w:t xml:space="preserve">the subject of any investigation and/or sanction by a professional body due to concerns about their behaviour towards </w:t>
      </w:r>
      <w:r w:rsidR="00256E6C" w:rsidRPr="00994778">
        <w:rPr>
          <w:rFonts w:ascii="Avenir Next LT Pro" w:hAnsi="Avenir Next LT Pro" w:cs="Arial"/>
          <w:bCs/>
          <w:iCs/>
          <w:color w:val="232E56"/>
          <w:kern w:val="0"/>
          <w:sz w:val="22"/>
          <w:szCs w:val="22"/>
          <w14:ligatures w14:val="none"/>
          <w14:cntxtAlts w14:val="0"/>
        </w:rPr>
        <w:t>children.</w:t>
      </w:r>
    </w:p>
    <w:p w14:paraId="71E6E03F" w14:textId="584A58AA" w:rsidR="00026CA9" w:rsidRPr="00994778" w:rsidRDefault="005F02DC" w:rsidP="005F02DC">
      <w:pPr>
        <w:pStyle w:val="ListParagraph"/>
        <w:numPr>
          <w:ilvl w:val="0"/>
          <w:numId w:val="6"/>
        </w:numPr>
        <w:spacing w:after="240"/>
        <w:jc w:val="both"/>
        <w:rPr>
          <w:rFonts w:ascii="Avenir Next LT Pro" w:hAnsi="Avenir Next LT Pro" w:cs="Arial"/>
          <w:color w:val="232E56"/>
          <w:kern w:val="0"/>
          <w:sz w:val="22"/>
          <w:szCs w:val="22"/>
          <w14:ligatures w14:val="none"/>
          <w14:cntxtAlts w14:val="0"/>
        </w:rPr>
      </w:pPr>
      <w:r w:rsidRPr="00994778">
        <w:rPr>
          <w:rFonts w:ascii="Avenir Next LT Pro" w:hAnsi="Avenir Next LT Pro" w:cs="Arial"/>
          <w:color w:val="232E56"/>
          <w:kern w:val="0"/>
          <w:sz w:val="22"/>
          <w:szCs w:val="22"/>
          <w14:ligatures w14:val="none"/>
          <w14:cntxtAlts w14:val="0"/>
        </w:rPr>
        <w:t>Whether they have any overseas convictions</w:t>
      </w:r>
      <w:r w:rsidR="00EA5790" w:rsidRPr="00994778">
        <w:rPr>
          <w:rFonts w:ascii="Avenir Next LT Pro" w:hAnsi="Avenir Next LT Pro" w:cs="Arial"/>
          <w:color w:val="232E56"/>
          <w:kern w:val="0"/>
          <w:sz w:val="22"/>
          <w:szCs w:val="22"/>
          <w14:ligatures w14:val="none"/>
          <w14:cntxtAlts w14:val="0"/>
        </w:rPr>
        <w:t>; and</w:t>
      </w:r>
    </w:p>
    <w:p w14:paraId="37385E2E" w14:textId="1B747DEF" w:rsidR="00EA5790" w:rsidRPr="00994778" w:rsidRDefault="00EA5790" w:rsidP="006C7B38">
      <w:pPr>
        <w:pStyle w:val="ListParagraph"/>
        <w:numPr>
          <w:ilvl w:val="0"/>
          <w:numId w:val="6"/>
        </w:numPr>
        <w:spacing w:after="240"/>
        <w:jc w:val="both"/>
        <w:rPr>
          <w:rFonts w:ascii="Avenir Next LT Pro" w:hAnsi="Avenir Next LT Pro" w:cs="Arial"/>
          <w:color w:val="232E56"/>
          <w:kern w:val="0"/>
          <w:sz w:val="22"/>
          <w:szCs w:val="22"/>
          <w14:ligatures w14:val="none"/>
          <w14:cntxtAlts w14:val="0"/>
        </w:rPr>
      </w:pPr>
      <w:r w:rsidRPr="00994778">
        <w:rPr>
          <w:rFonts w:ascii="Avenir Next LT Pro" w:hAnsi="Avenir Next LT Pro" w:cs="Arial"/>
          <w:color w:val="232E56"/>
          <w:kern w:val="0"/>
          <w:sz w:val="22"/>
          <w:szCs w:val="22"/>
          <w14:ligatures w14:val="none"/>
          <w14:cntxtAlts w14:val="0"/>
        </w:rPr>
        <w:t>Whether they are included on the DBS Children’s Barred List</w:t>
      </w:r>
    </w:p>
    <w:p w14:paraId="265200D4" w14:textId="4BB7FB6F" w:rsidR="0011434F" w:rsidRPr="00994778" w:rsidRDefault="0011434F" w:rsidP="0011434F">
      <w:pPr>
        <w:pStyle w:val="NoSpacing"/>
        <w:rPr>
          <w:rFonts w:ascii="Avenir Next LT Pro" w:hAnsi="Avenir Next LT Pro"/>
          <w:color w:val="232E56"/>
          <w:lang w:eastAsia="en-US"/>
        </w:rPr>
      </w:pPr>
      <w:r w:rsidRPr="00994778">
        <w:rPr>
          <w:rFonts w:ascii="Avenir Next LT Pro" w:hAnsi="Avenir Next LT Pro"/>
          <w:color w:val="232E56"/>
        </w:rPr>
        <w:t xml:space="preserve">Failure to </w:t>
      </w:r>
      <w:r w:rsidRPr="00994778">
        <w:rPr>
          <w:rFonts w:ascii="Avenir Next LT Pro" w:hAnsi="Avenir Next LT Pro"/>
          <w:color w:val="232E56"/>
          <w:lang w:eastAsia="en-US"/>
        </w:rPr>
        <w:t>declare relevant information may disqualify the candidate from the appointment and, if appointed, may render the individual liable to immediate dismissal without notice.</w:t>
      </w:r>
    </w:p>
    <w:p w14:paraId="6C35B859" w14:textId="11D85691" w:rsidR="00D53C2D" w:rsidRPr="00994778" w:rsidRDefault="00D53C2D" w:rsidP="0011434F">
      <w:pPr>
        <w:pStyle w:val="NoSpacing"/>
        <w:rPr>
          <w:rFonts w:ascii="Avenir Next LT Pro" w:hAnsi="Avenir Next LT Pro"/>
          <w:color w:val="232E56"/>
          <w:lang w:eastAsia="en-US"/>
        </w:rPr>
      </w:pPr>
    </w:p>
    <w:p w14:paraId="337DC5B4" w14:textId="763311E4" w:rsidR="00D53C2D" w:rsidRPr="00994778" w:rsidRDefault="00D53C2D" w:rsidP="0011434F">
      <w:pPr>
        <w:pStyle w:val="NoSpacing"/>
        <w:rPr>
          <w:rFonts w:ascii="Avenir Next LT Pro" w:hAnsi="Avenir Next LT Pro"/>
          <w:color w:val="232E56"/>
        </w:rPr>
      </w:pPr>
      <w:r w:rsidRPr="11F9BD60">
        <w:rPr>
          <w:rFonts w:ascii="Avenir Next LT Pro" w:hAnsi="Avenir Next LT Pro"/>
          <w:color w:val="232E56"/>
          <w:lang w:eastAsia="en-US"/>
        </w:rPr>
        <w:lastRenderedPageBreak/>
        <w:t xml:space="preserve">A new addition to Keeping Children Safe in Education 2022 is for shortlisted </w:t>
      </w:r>
      <w:r w:rsidR="1275E4D2" w:rsidRPr="11F9BD60">
        <w:rPr>
          <w:rFonts w:ascii="Avenir Next LT Pro" w:hAnsi="Avenir Next LT Pro"/>
          <w:color w:val="232E56"/>
          <w:lang w:eastAsia="en-US"/>
        </w:rPr>
        <w:t>candidates</w:t>
      </w:r>
      <w:r w:rsidRPr="11F9BD60">
        <w:rPr>
          <w:rFonts w:ascii="Avenir Next LT Pro" w:hAnsi="Avenir Next LT Pro"/>
          <w:color w:val="232E56"/>
          <w:lang w:eastAsia="en-US"/>
        </w:rPr>
        <w:t xml:space="preserve"> to </w:t>
      </w:r>
      <w:r w:rsidR="00460673" w:rsidRPr="11F9BD60">
        <w:rPr>
          <w:rFonts w:ascii="Avenir Next LT Pro" w:hAnsi="Avenir Next LT Pro"/>
          <w:color w:val="232E56"/>
          <w:lang w:eastAsia="en-US"/>
        </w:rPr>
        <w:t xml:space="preserve">be subject to </w:t>
      </w:r>
      <w:r w:rsidRPr="11F9BD60">
        <w:rPr>
          <w:rFonts w:ascii="Avenir Next LT Pro" w:hAnsi="Avenir Next LT Pro"/>
          <w:color w:val="232E56"/>
          <w:lang w:eastAsia="en-US"/>
        </w:rPr>
        <w:t>an ‘online’ search</w:t>
      </w:r>
      <w:r w:rsidR="00460673" w:rsidRPr="11F9BD60">
        <w:rPr>
          <w:rFonts w:ascii="Avenir Next LT Pro" w:hAnsi="Avenir Next LT Pro"/>
          <w:color w:val="232E56"/>
          <w:lang w:eastAsia="en-US"/>
        </w:rPr>
        <w:t xml:space="preserve">. </w:t>
      </w:r>
      <w:r w:rsidR="00135013" w:rsidRPr="11F9BD60">
        <w:rPr>
          <w:rFonts w:ascii="Avenir Next LT Pro" w:hAnsi="Avenir Next LT Pro"/>
          <w:color w:val="232E56"/>
          <w:lang w:eastAsia="en-US"/>
        </w:rPr>
        <w:t xml:space="preserve">Applicants </w:t>
      </w:r>
      <w:r w:rsidR="2646291A" w:rsidRPr="11F9BD60">
        <w:rPr>
          <w:rFonts w:ascii="Avenir Next LT Pro" w:hAnsi="Avenir Next LT Pro"/>
          <w:color w:val="232E56"/>
          <w:lang w:eastAsia="en-US"/>
        </w:rPr>
        <w:t>should</w:t>
      </w:r>
      <w:r w:rsidR="00135013" w:rsidRPr="11F9BD60">
        <w:rPr>
          <w:rFonts w:ascii="Avenir Next LT Pro" w:hAnsi="Avenir Next LT Pro"/>
          <w:color w:val="232E56"/>
          <w:lang w:eastAsia="en-US"/>
        </w:rPr>
        <w:t xml:space="preserve"> have been made aware of this </w:t>
      </w:r>
      <w:r w:rsidR="5D8F8E29" w:rsidRPr="11F9BD60">
        <w:rPr>
          <w:rFonts w:ascii="Avenir Next LT Pro" w:hAnsi="Avenir Next LT Pro"/>
          <w:color w:val="232E56"/>
          <w:lang w:eastAsia="en-US"/>
        </w:rPr>
        <w:t xml:space="preserve">requirement prior to or at the time of application. </w:t>
      </w:r>
      <w:r w:rsidR="34C87F3B" w:rsidRPr="11F9BD60">
        <w:rPr>
          <w:rFonts w:ascii="Avenir Next LT Pro" w:hAnsi="Avenir Next LT Pro"/>
          <w:color w:val="232E56"/>
          <w:lang w:eastAsia="en-US"/>
        </w:rPr>
        <w:t>Such checks can be carried</w:t>
      </w:r>
      <w:r w:rsidR="59BA9440" w:rsidRPr="11F9BD60">
        <w:rPr>
          <w:rFonts w:ascii="Avenir Next LT Pro" w:hAnsi="Avenir Next LT Pro"/>
          <w:color w:val="232E56"/>
          <w:lang w:eastAsia="en-US"/>
        </w:rPr>
        <w:t xml:space="preserve"> out via </w:t>
      </w:r>
      <w:r w:rsidR="47781045" w:rsidRPr="11F9BD60">
        <w:rPr>
          <w:rFonts w:ascii="Avenir Next LT Pro" w:hAnsi="Avenir Next LT Pro"/>
          <w:color w:val="232E56"/>
          <w:lang w:eastAsia="en-US"/>
        </w:rPr>
        <w:t xml:space="preserve">online </w:t>
      </w:r>
      <w:r w:rsidR="59BA9440" w:rsidRPr="11F9BD60">
        <w:rPr>
          <w:rFonts w:ascii="Avenir Next LT Pro" w:hAnsi="Avenir Next LT Pro"/>
          <w:color w:val="232E56"/>
          <w:lang w:eastAsia="en-US"/>
        </w:rPr>
        <w:t>search engines</w:t>
      </w:r>
      <w:r w:rsidR="6E10EDE7" w:rsidRPr="11F9BD60">
        <w:rPr>
          <w:rFonts w:ascii="Avenir Next LT Pro" w:hAnsi="Avenir Next LT Pro"/>
          <w:color w:val="232E56"/>
          <w:lang w:eastAsia="en-US"/>
        </w:rPr>
        <w:t xml:space="preserve"> </w:t>
      </w:r>
      <w:r w:rsidR="59BA9440" w:rsidRPr="11F9BD60">
        <w:rPr>
          <w:rFonts w:ascii="Avenir Next LT Pro" w:hAnsi="Avenir Next LT Pro"/>
          <w:color w:val="232E56"/>
          <w:lang w:eastAsia="en-US"/>
        </w:rPr>
        <w:t xml:space="preserve">and social media </w:t>
      </w:r>
      <w:r w:rsidR="3E0925AA" w:rsidRPr="11F9BD60">
        <w:rPr>
          <w:rFonts w:ascii="Avenir Next LT Pro" w:hAnsi="Avenir Next LT Pro"/>
          <w:color w:val="232E56"/>
          <w:lang w:eastAsia="en-US"/>
        </w:rPr>
        <w:t>platforms;</w:t>
      </w:r>
      <w:r w:rsidR="59BA9440" w:rsidRPr="11F9BD60">
        <w:rPr>
          <w:rFonts w:ascii="Avenir Next LT Pro" w:hAnsi="Avenir Next LT Pro"/>
          <w:color w:val="232E56"/>
          <w:lang w:eastAsia="en-US"/>
        </w:rPr>
        <w:t xml:space="preserve"> </w:t>
      </w:r>
      <w:r w:rsidR="00C43822" w:rsidRPr="11F9BD60">
        <w:rPr>
          <w:rFonts w:ascii="Avenir Next LT Pro" w:hAnsi="Avenir Next LT Pro"/>
          <w:color w:val="232E56"/>
          <w:lang w:eastAsia="en-US"/>
        </w:rPr>
        <w:t>however,</w:t>
      </w:r>
      <w:r w:rsidR="0F42AD71" w:rsidRPr="11F9BD60">
        <w:rPr>
          <w:rFonts w:ascii="Avenir Next LT Pro" w:hAnsi="Avenir Next LT Pro"/>
          <w:color w:val="232E56"/>
          <w:lang w:eastAsia="en-US"/>
        </w:rPr>
        <w:t xml:space="preserve"> this is only with regards to information that is within the public domain. </w:t>
      </w:r>
      <w:r w:rsidR="59BA9440" w:rsidRPr="11F9BD60">
        <w:rPr>
          <w:rFonts w:ascii="Avenir Next LT Pro" w:hAnsi="Avenir Next LT Pro"/>
          <w:color w:val="232E56"/>
          <w:lang w:eastAsia="en-US"/>
        </w:rPr>
        <w:t xml:space="preserve"> </w:t>
      </w:r>
      <w:r w:rsidR="006661B3" w:rsidRPr="11F9BD60">
        <w:rPr>
          <w:rFonts w:ascii="Avenir Next LT Pro" w:hAnsi="Avenir Next LT Pro"/>
          <w:color w:val="232E56"/>
          <w:lang w:eastAsia="en-US"/>
        </w:rPr>
        <w:t xml:space="preserve"> </w:t>
      </w:r>
      <w:r w:rsidR="0024240A" w:rsidRPr="11F9BD60">
        <w:rPr>
          <w:rFonts w:ascii="Avenir Next LT Pro" w:hAnsi="Avenir Next LT Pro"/>
          <w:color w:val="232E56"/>
          <w:lang w:eastAsia="en-US"/>
        </w:rPr>
        <w:t xml:space="preserve">The aim of the search is to </w:t>
      </w:r>
      <w:r w:rsidR="005929B4" w:rsidRPr="11F9BD60">
        <w:rPr>
          <w:rFonts w:ascii="Avenir Next LT Pro" w:hAnsi="Avenir Next LT Pro"/>
          <w:color w:val="232E56"/>
          <w:lang w:eastAsia="en-US"/>
        </w:rPr>
        <w:t xml:space="preserve">ensure there is no </w:t>
      </w:r>
      <w:r w:rsidR="0024240A" w:rsidRPr="11F9BD60">
        <w:rPr>
          <w:rFonts w:ascii="Avenir Next LT Pro" w:hAnsi="Avenir Next LT Pro"/>
          <w:color w:val="232E56"/>
          <w:lang w:eastAsia="en-US"/>
        </w:rPr>
        <w:t>information</w:t>
      </w:r>
      <w:r w:rsidR="005929B4" w:rsidRPr="11F9BD60">
        <w:rPr>
          <w:rFonts w:ascii="Avenir Next LT Pro" w:hAnsi="Avenir Next LT Pro"/>
          <w:color w:val="232E56"/>
          <w:lang w:eastAsia="en-US"/>
        </w:rPr>
        <w:t xml:space="preserve"> held in the public domain relat</w:t>
      </w:r>
      <w:r w:rsidR="3C7B1BE7" w:rsidRPr="11F9BD60">
        <w:rPr>
          <w:rFonts w:ascii="Avenir Next LT Pro" w:hAnsi="Avenir Next LT Pro"/>
          <w:color w:val="232E56"/>
          <w:lang w:eastAsia="en-US"/>
        </w:rPr>
        <w:t>ing</w:t>
      </w:r>
      <w:r w:rsidR="005929B4" w:rsidRPr="11F9BD60">
        <w:rPr>
          <w:rFonts w:ascii="Avenir Next LT Pro" w:hAnsi="Avenir Next LT Pro"/>
          <w:color w:val="232E56"/>
          <w:lang w:eastAsia="en-US"/>
        </w:rPr>
        <w:t xml:space="preserve"> to the candidate that would make the school </w:t>
      </w:r>
      <w:r w:rsidR="00621FB3" w:rsidRPr="11F9BD60">
        <w:rPr>
          <w:rFonts w:ascii="Avenir Next LT Pro" w:hAnsi="Avenir Next LT Pro" w:cs="Helvetica"/>
          <w:color w:val="232E56"/>
        </w:rPr>
        <w:t>question the</w:t>
      </w:r>
      <w:r w:rsidR="005929B4" w:rsidRPr="11F9BD60">
        <w:rPr>
          <w:rFonts w:ascii="Avenir Next LT Pro" w:hAnsi="Avenir Next LT Pro" w:cs="Helvetica"/>
          <w:color w:val="232E56"/>
        </w:rPr>
        <w:t xml:space="preserve">ir </w:t>
      </w:r>
      <w:r w:rsidR="00621FB3" w:rsidRPr="11F9BD60">
        <w:rPr>
          <w:rFonts w:ascii="Avenir Next LT Pro" w:hAnsi="Avenir Next LT Pro" w:cs="Helvetica"/>
          <w:color w:val="232E56"/>
        </w:rPr>
        <w:t>suitability to wo</w:t>
      </w:r>
      <w:r w:rsidR="0024240A" w:rsidRPr="11F9BD60">
        <w:rPr>
          <w:rFonts w:ascii="Avenir Next LT Pro" w:hAnsi="Avenir Next LT Pro" w:cs="Helvetica"/>
          <w:color w:val="232E56"/>
        </w:rPr>
        <w:t>rk with children</w:t>
      </w:r>
      <w:r w:rsidR="632B81DB" w:rsidRPr="11F9BD60">
        <w:rPr>
          <w:rFonts w:ascii="Avenir Next LT Pro" w:hAnsi="Avenir Next LT Pro" w:cs="Helvetica"/>
          <w:color w:val="232E56"/>
        </w:rPr>
        <w:t xml:space="preserve"> and/or could harm the reputation of the school should the candidate become part of the school’s workforce</w:t>
      </w:r>
      <w:r w:rsidR="0024240A" w:rsidRPr="11F9BD60">
        <w:rPr>
          <w:rFonts w:ascii="Avenir Next LT Pro" w:hAnsi="Avenir Next LT Pro" w:cs="Helvetica"/>
          <w:color w:val="232E56"/>
        </w:rPr>
        <w:t>.</w:t>
      </w:r>
      <w:r w:rsidR="00621FB3" w:rsidRPr="11F9BD60">
        <w:rPr>
          <w:rFonts w:ascii="Avenir Next LT Pro" w:hAnsi="Avenir Next LT Pro" w:cs="Helvetica"/>
          <w:color w:val="232E56"/>
        </w:rPr>
        <w:t xml:space="preserve"> </w:t>
      </w:r>
      <w:r w:rsidR="00085FA5" w:rsidRPr="11F9BD60">
        <w:rPr>
          <w:rFonts w:ascii="Avenir Next LT Pro" w:hAnsi="Avenir Next LT Pro"/>
          <w:color w:val="232E56"/>
          <w:lang w:eastAsia="en-US"/>
        </w:rPr>
        <w:t>The</w:t>
      </w:r>
      <w:r w:rsidR="00460673" w:rsidRPr="11F9BD60">
        <w:rPr>
          <w:rFonts w:ascii="Avenir Next LT Pro" w:hAnsi="Avenir Next LT Pro"/>
          <w:color w:val="232E56"/>
          <w:lang w:eastAsia="en-US"/>
        </w:rPr>
        <w:t xml:space="preserve"> search </w:t>
      </w:r>
      <w:r w:rsidR="27B2CB4F" w:rsidRPr="11F9BD60">
        <w:rPr>
          <w:rFonts w:ascii="Avenir Next LT Pro" w:hAnsi="Avenir Next LT Pro"/>
          <w:color w:val="232E56"/>
          <w:lang w:eastAsia="en-US"/>
        </w:rPr>
        <w:t>can</w:t>
      </w:r>
      <w:r w:rsidR="00460673" w:rsidRPr="11F9BD60">
        <w:rPr>
          <w:rFonts w:ascii="Avenir Next LT Pro" w:hAnsi="Avenir Next LT Pro"/>
          <w:color w:val="232E56"/>
          <w:lang w:eastAsia="en-US"/>
        </w:rPr>
        <w:t xml:space="preserve"> be carried out by a member of staff who is not part of the recruitment process</w:t>
      </w:r>
      <w:r w:rsidR="006661B3" w:rsidRPr="11F9BD60">
        <w:rPr>
          <w:rFonts w:ascii="Avenir Next LT Pro" w:hAnsi="Avenir Next LT Pro"/>
          <w:color w:val="232E56"/>
          <w:lang w:eastAsia="en-US"/>
        </w:rPr>
        <w:t xml:space="preserve">, </w:t>
      </w:r>
      <w:r w:rsidR="00214EF9" w:rsidRPr="11F9BD60">
        <w:rPr>
          <w:rFonts w:ascii="Avenir Next LT Pro" w:hAnsi="Avenir Next LT Pro"/>
          <w:color w:val="232E56"/>
          <w:lang w:eastAsia="en-US"/>
        </w:rPr>
        <w:t xml:space="preserve">with </w:t>
      </w:r>
      <w:r w:rsidR="005929B4" w:rsidRPr="11F9BD60">
        <w:rPr>
          <w:rFonts w:ascii="Avenir Next LT Pro" w:hAnsi="Avenir Next LT Pro"/>
          <w:color w:val="232E56"/>
          <w:lang w:eastAsia="en-US"/>
        </w:rPr>
        <w:t>any</w:t>
      </w:r>
      <w:r w:rsidR="006661B3" w:rsidRPr="11F9BD60">
        <w:rPr>
          <w:rFonts w:ascii="Avenir Next LT Pro" w:hAnsi="Avenir Next LT Pro"/>
          <w:color w:val="232E56"/>
          <w:lang w:eastAsia="en-US"/>
        </w:rPr>
        <w:t xml:space="preserve"> information collated be</w:t>
      </w:r>
      <w:r w:rsidR="00214EF9" w:rsidRPr="11F9BD60">
        <w:rPr>
          <w:rFonts w:ascii="Avenir Next LT Pro" w:hAnsi="Avenir Next LT Pro"/>
          <w:color w:val="232E56"/>
          <w:lang w:eastAsia="en-US"/>
        </w:rPr>
        <w:t>ing</w:t>
      </w:r>
      <w:r w:rsidR="006661B3" w:rsidRPr="11F9BD60">
        <w:rPr>
          <w:rFonts w:ascii="Avenir Next LT Pro" w:hAnsi="Avenir Next LT Pro"/>
          <w:color w:val="232E56"/>
          <w:lang w:eastAsia="en-US"/>
        </w:rPr>
        <w:t xml:space="preserve"> </w:t>
      </w:r>
      <w:r w:rsidR="731AD259" w:rsidRPr="11F9BD60">
        <w:rPr>
          <w:rFonts w:ascii="Avenir Next LT Pro" w:hAnsi="Avenir Next LT Pro"/>
          <w:color w:val="232E56"/>
          <w:lang w:eastAsia="en-US"/>
        </w:rPr>
        <w:t xml:space="preserve">recorded and </w:t>
      </w:r>
      <w:r w:rsidR="006661B3" w:rsidRPr="11F9BD60">
        <w:rPr>
          <w:rFonts w:ascii="Avenir Next LT Pro" w:hAnsi="Avenir Next LT Pro"/>
          <w:color w:val="232E56"/>
          <w:lang w:eastAsia="en-US"/>
        </w:rPr>
        <w:t xml:space="preserve">passed to the </w:t>
      </w:r>
      <w:r w:rsidR="4AD558EC" w:rsidRPr="11F9BD60">
        <w:rPr>
          <w:rFonts w:ascii="Avenir Next LT Pro" w:hAnsi="Avenir Next LT Pro"/>
          <w:color w:val="232E56"/>
          <w:lang w:eastAsia="en-US"/>
        </w:rPr>
        <w:t xml:space="preserve">recruitment </w:t>
      </w:r>
      <w:r w:rsidR="0091434E" w:rsidRPr="11F9BD60">
        <w:rPr>
          <w:rFonts w:ascii="Avenir Next LT Pro" w:hAnsi="Avenir Next LT Pro"/>
          <w:color w:val="232E56"/>
          <w:lang w:eastAsia="en-US"/>
        </w:rPr>
        <w:t>panel.</w:t>
      </w:r>
      <w:r w:rsidR="00C433D2" w:rsidRPr="11F9BD60">
        <w:rPr>
          <w:rFonts w:ascii="Avenir Next LT Pro" w:hAnsi="Avenir Next LT Pro"/>
          <w:color w:val="232E56"/>
          <w:lang w:eastAsia="en-US"/>
        </w:rPr>
        <w:t xml:space="preserve"> The candidate should be asked to explain any </w:t>
      </w:r>
      <w:r w:rsidR="00BF322F" w:rsidRPr="11F9BD60">
        <w:rPr>
          <w:rFonts w:ascii="Avenir Next LT Pro" w:hAnsi="Avenir Next LT Pro"/>
          <w:color w:val="232E56"/>
          <w:lang w:eastAsia="en-US"/>
        </w:rPr>
        <w:t>findings by the recruitment panel</w:t>
      </w:r>
      <w:r w:rsidR="5848F787" w:rsidRPr="11F9BD60">
        <w:rPr>
          <w:rFonts w:ascii="Avenir Next LT Pro" w:hAnsi="Avenir Next LT Pro"/>
          <w:color w:val="232E56"/>
          <w:lang w:eastAsia="en-US"/>
        </w:rPr>
        <w:t xml:space="preserve"> either prior to</w:t>
      </w:r>
      <w:r w:rsidR="5163E0CA" w:rsidRPr="11F9BD60">
        <w:rPr>
          <w:rFonts w:ascii="Avenir Next LT Pro" w:hAnsi="Avenir Next LT Pro"/>
          <w:color w:val="232E56"/>
          <w:lang w:eastAsia="en-US"/>
        </w:rPr>
        <w:t xml:space="preserve"> (if deemed appropriate)</w:t>
      </w:r>
      <w:r w:rsidR="5848F787" w:rsidRPr="11F9BD60">
        <w:rPr>
          <w:rFonts w:ascii="Avenir Next LT Pro" w:hAnsi="Avenir Next LT Pro"/>
          <w:color w:val="232E56"/>
          <w:lang w:eastAsia="en-US"/>
        </w:rPr>
        <w:t>, or during the interview process</w:t>
      </w:r>
      <w:r w:rsidR="00BF322F" w:rsidRPr="11F9BD60">
        <w:rPr>
          <w:rFonts w:ascii="Avenir Next LT Pro" w:hAnsi="Avenir Next LT Pro"/>
          <w:color w:val="232E56"/>
          <w:lang w:eastAsia="en-US"/>
        </w:rPr>
        <w:t>.</w:t>
      </w:r>
      <w:r w:rsidR="736D646C" w:rsidRPr="11F9BD60">
        <w:rPr>
          <w:rFonts w:ascii="Avenir Next LT Pro" w:hAnsi="Avenir Next LT Pro"/>
          <w:color w:val="232E56"/>
          <w:lang w:eastAsia="en-US"/>
        </w:rPr>
        <w:t xml:space="preserve"> The recruitment panel will then carry out a risk assessment as required. </w:t>
      </w:r>
      <w:r w:rsidR="00BF322F" w:rsidRPr="11F9BD60">
        <w:rPr>
          <w:rFonts w:ascii="Avenir Next LT Pro" w:hAnsi="Avenir Next LT Pro"/>
          <w:color w:val="232E56"/>
          <w:lang w:eastAsia="en-US"/>
        </w:rPr>
        <w:t xml:space="preserve"> </w:t>
      </w:r>
      <w:r w:rsidR="00B815AC" w:rsidRPr="11F9BD60">
        <w:rPr>
          <w:rFonts w:ascii="Avenir Next LT Pro" w:hAnsi="Avenir Next LT Pro"/>
          <w:color w:val="232E56"/>
          <w:lang w:eastAsia="en-US"/>
        </w:rPr>
        <w:t xml:space="preserve">This process will be carried out for all shortlisted staff regardless of the job role being applied for. </w:t>
      </w:r>
    </w:p>
    <w:p w14:paraId="32F68694" w14:textId="77777777" w:rsidR="0011434F" w:rsidRPr="00994778" w:rsidRDefault="0011434F" w:rsidP="0011434F">
      <w:pPr>
        <w:pStyle w:val="NoSpacing"/>
        <w:rPr>
          <w:rFonts w:ascii="Avenir Next LT Pro" w:hAnsi="Avenir Next LT Pro"/>
          <w:color w:val="232E56"/>
        </w:rPr>
      </w:pPr>
    </w:p>
    <w:p w14:paraId="3695B322" w14:textId="78709C3B" w:rsidR="0011434F" w:rsidRPr="00994778" w:rsidRDefault="0011434F" w:rsidP="0011434F">
      <w:pPr>
        <w:pStyle w:val="NoSpacing"/>
        <w:rPr>
          <w:rFonts w:ascii="Avenir Next LT Pro" w:hAnsi="Avenir Next LT Pro"/>
          <w:color w:val="232E56"/>
        </w:rPr>
      </w:pPr>
      <w:r w:rsidRPr="00994778">
        <w:rPr>
          <w:rFonts w:ascii="Avenir Next LT Pro" w:hAnsi="Avenir Next LT Pro"/>
          <w:color w:val="232E56"/>
        </w:rPr>
        <w:t>All applicants are required to sign and date the declaration</w:t>
      </w:r>
      <w:r w:rsidR="00226DF4" w:rsidRPr="00994778">
        <w:rPr>
          <w:rFonts w:ascii="Avenir Next LT Pro" w:hAnsi="Avenir Next LT Pro"/>
          <w:color w:val="232E56"/>
        </w:rPr>
        <w:t xml:space="preserve"> to confirm that the information they have provided is tru</w:t>
      </w:r>
      <w:r w:rsidR="00DA50CE" w:rsidRPr="00994778">
        <w:rPr>
          <w:rFonts w:ascii="Avenir Next LT Pro" w:hAnsi="Avenir Next LT Pro"/>
          <w:color w:val="232E56"/>
        </w:rPr>
        <w:t>e.  Where there is an electronic signature, the shortlisted candidate should physically sign a hard copy of the application at point of interview</w:t>
      </w:r>
      <w:r w:rsidRPr="00994778">
        <w:rPr>
          <w:rFonts w:ascii="Avenir Next LT Pro" w:hAnsi="Avenir Next LT Pro"/>
          <w:color w:val="232E56"/>
        </w:rPr>
        <w:t xml:space="preserve">.  </w:t>
      </w:r>
    </w:p>
    <w:p w14:paraId="087DD82D" w14:textId="77777777" w:rsidR="009A0531" w:rsidRPr="00994778" w:rsidRDefault="009A0531" w:rsidP="00111357">
      <w:pPr>
        <w:pStyle w:val="Default"/>
        <w:contextualSpacing/>
        <w:jc w:val="both"/>
        <w:outlineLvl w:val="1"/>
        <w:rPr>
          <w:rFonts w:ascii="Avenir Next LT Pro" w:hAnsi="Avenir Next LT Pro"/>
          <w:b/>
          <w:color w:val="232E56"/>
          <w:sz w:val="22"/>
          <w:szCs w:val="22"/>
        </w:rPr>
      </w:pPr>
    </w:p>
    <w:p w14:paraId="482C00ED" w14:textId="77777777" w:rsidR="00852708" w:rsidRPr="00994778" w:rsidRDefault="00852708" w:rsidP="003E3FB8">
      <w:pPr>
        <w:pStyle w:val="NoSpacing"/>
        <w:rPr>
          <w:rFonts w:ascii="Avenir Next LT Pro" w:hAnsi="Avenir Next LT Pro"/>
          <w:color w:val="232E56"/>
        </w:rPr>
      </w:pPr>
      <w:r w:rsidRPr="00994778">
        <w:rPr>
          <w:rFonts w:ascii="Avenir Next LT Pro" w:hAnsi="Avenir Next LT Pro"/>
          <w:color w:val="232E56"/>
        </w:rPr>
        <w:t>It is recommended that at least 2 people are involved in the shortlisting process, one of whom should be the line manager.</w:t>
      </w:r>
    </w:p>
    <w:p w14:paraId="5B2C5CF6" w14:textId="77777777" w:rsidR="00852708" w:rsidRPr="00994778" w:rsidRDefault="00852708" w:rsidP="003E3FB8">
      <w:pPr>
        <w:pStyle w:val="NoSpacing"/>
        <w:rPr>
          <w:rFonts w:ascii="Avenir Next LT Pro" w:hAnsi="Avenir Next LT Pro"/>
          <w:color w:val="232E56"/>
        </w:rPr>
      </w:pPr>
    </w:p>
    <w:p w14:paraId="4FF7338A" w14:textId="77777777" w:rsidR="00852708" w:rsidRPr="00994778" w:rsidRDefault="00852708" w:rsidP="003E3FB8">
      <w:pPr>
        <w:pStyle w:val="NoSpacing"/>
        <w:rPr>
          <w:rFonts w:ascii="Avenir Next LT Pro" w:hAnsi="Avenir Next LT Pro"/>
          <w:color w:val="232E56"/>
        </w:rPr>
      </w:pPr>
      <w:r w:rsidRPr="00994778">
        <w:rPr>
          <w:rFonts w:ascii="Avenir Next LT Pro" w:hAnsi="Avenir Next LT Pro"/>
          <w:color w:val="232E56"/>
        </w:rPr>
        <w:t xml:space="preserve">All shortlisting decisions will be made with clear reference to the skills and qualities set out in the person specification using an agreed method of scoring against the essential and desirable criteria.  Each candidate will be considered on their own merit.  </w:t>
      </w:r>
    </w:p>
    <w:p w14:paraId="2C24BAB0" w14:textId="77777777" w:rsidR="003F7F11" w:rsidRPr="00994778" w:rsidRDefault="003F7F11" w:rsidP="003E3FB8">
      <w:pPr>
        <w:pStyle w:val="NoSpacing"/>
        <w:rPr>
          <w:rFonts w:ascii="Avenir Next LT Pro" w:hAnsi="Avenir Next LT Pro"/>
          <w:color w:val="232E56"/>
        </w:rPr>
      </w:pPr>
    </w:p>
    <w:p w14:paraId="7D078597" w14:textId="6CA4DA4A" w:rsidR="00D53649" w:rsidRDefault="00852708" w:rsidP="005E5E29">
      <w:pPr>
        <w:pStyle w:val="NoSpacing"/>
        <w:rPr>
          <w:rFonts w:ascii="Avenir Next LT Pro" w:hAnsi="Avenir Next LT Pro"/>
          <w:color w:val="232E56"/>
        </w:rPr>
      </w:pPr>
      <w:r w:rsidRPr="00994778">
        <w:rPr>
          <w:rFonts w:ascii="Avenir Next LT Pro" w:hAnsi="Avenir Next LT Pro"/>
          <w:color w:val="232E56"/>
        </w:rPr>
        <w:t xml:space="preserve">The equal opportunities monitoring form will be separated from the main application form to reduce any likelihood of conscious or unconscious bias. </w:t>
      </w:r>
      <w:bookmarkStart w:id="24" w:name="_Toc114053919"/>
    </w:p>
    <w:p w14:paraId="2B659344" w14:textId="77777777" w:rsidR="005E5E29" w:rsidRDefault="005E5E29" w:rsidP="005E5E29">
      <w:pPr>
        <w:pStyle w:val="NoSpacing"/>
        <w:rPr>
          <w:rFonts w:ascii="Avenir Next LT Pro" w:hAnsi="Avenir Next LT Pro"/>
          <w:color w:val="232E56"/>
        </w:rPr>
      </w:pPr>
    </w:p>
    <w:p w14:paraId="76006E58" w14:textId="77777777" w:rsidR="005E5E29" w:rsidRDefault="005E5E29" w:rsidP="005E5E29">
      <w:pPr>
        <w:pStyle w:val="NoSpacing"/>
        <w:rPr>
          <w:rFonts w:ascii="Avenir Next LT Pro" w:hAnsi="Avenir Next LT Pro"/>
          <w:b/>
          <w:bCs/>
          <w:color w:val="9BC31A"/>
          <w:sz w:val="32"/>
          <w:szCs w:val="32"/>
        </w:rPr>
      </w:pPr>
    </w:p>
    <w:p w14:paraId="7659C668" w14:textId="77DD3A03" w:rsidR="00852708" w:rsidRPr="00E021E2" w:rsidRDefault="00852708" w:rsidP="00994778">
      <w:pPr>
        <w:pStyle w:val="Heading1"/>
      </w:pPr>
      <w:r w:rsidRPr="00E021E2">
        <w:t>12</w:t>
      </w:r>
      <w:r w:rsidR="00AA2876" w:rsidRPr="00E021E2">
        <w:t>.</w:t>
      </w:r>
      <w:r w:rsidRPr="00E021E2">
        <w:t xml:space="preserve"> </w:t>
      </w:r>
      <w:bookmarkStart w:id="25" w:name="References"/>
      <w:bookmarkEnd w:id="25"/>
      <w:r w:rsidRPr="00E021E2">
        <w:t>References</w:t>
      </w:r>
      <w:bookmarkEnd w:id="24"/>
      <w:r w:rsidRPr="00E021E2">
        <w:t xml:space="preserve"> </w:t>
      </w:r>
    </w:p>
    <w:p w14:paraId="2B2479AA" w14:textId="77777777" w:rsidR="00AA2876" w:rsidRPr="00E021E2" w:rsidRDefault="00AA2876" w:rsidP="00AA2876">
      <w:pPr>
        <w:pStyle w:val="NoSpacing"/>
        <w:rPr>
          <w:rFonts w:ascii="Avenir Next LT Pro" w:hAnsi="Avenir Next LT Pro"/>
        </w:rPr>
      </w:pPr>
    </w:p>
    <w:p w14:paraId="1DC52A18" w14:textId="3EE16861"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In order to comply with Keeping Children Safe in Education, it is the policy of</w:t>
      </w:r>
      <w:r w:rsidR="004C203C">
        <w:rPr>
          <w:rFonts w:ascii="Avenir Next LT Pro" w:hAnsi="Avenir Next LT Pro"/>
          <w:color w:val="232E56"/>
        </w:rPr>
        <w:t xml:space="preserve"> Singlewell Primary School</w:t>
      </w:r>
      <w:r w:rsidRPr="00994778">
        <w:rPr>
          <w:rFonts w:ascii="Avenir Next LT Pro" w:hAnsi="Avenir Next LT Pro"/>
          <w:color w:val="232E56"/>
        </w:rPr>
        <w:t xml:space="preserve"> that all references will be obtained, and concerns resolved, before confirming an appointment</w:t>
      </w:r>
      <w:r w:rsidR="00BA6C34" w:rsidRPr="00994778">
        <w:rPr>
          <w:rFonts w:ascii="Avenir Next LT Pro" w:hAnsi="Avenir Next LT Pro"/>
          <w:color w:val="232E56"/>
        </w:rPr>
        <w:t xml:space="preserve">.  </w:t>
      </w:r>
      <w:r w:rsidRPr="00994778">
        <w:rPr>
          <w:rFonts w:ascii="Avenir Next LT Pro" w:hAnsi="Avenir Next LT Pro"/>
          <w:color w:val="232E56"/>
        </w:rPr>
        <w:t>This will be done either by letter seeking to verify the skills, experience, competencies</w:t>
      </w:r>
      <w:r w:rsidR="002C619D" w:rsidRPr="00994778">
        <w:rPr>
          <w:rFonts w:ascii="Avenir Next LT Pro" w:hAnsi="Avenir Next LT Pro"/>
          <w:color w:val="232E56"/>
        </w:rPr>
        <w:t>,</w:t>
      </w:r>
      <w:r w:rsidRPr="00994778">
        <w:rPr>
          <w:rFonts w:ascii="Avenir Next LT Pro" w:hAnsi="Avenir Next LT Pro"/>
          <w:color w:val="232E56"/>
        </w:rPr>
        <w:t xml:space="preserve"> and employment history of the applicant, or by a standard reference form.  </w:t>
      </w:r>
    </w:p>
    <w:p w14:paraId="2FECAD11" w14:textId="77777777" w:rsidR="00852708" w:rsidRPr="00994778" w:rsidRDefault="00852708" w:rsidP="00AA2876">
      <w:pPr>
        <w:pStyle w:val="NoSpacing"/>
        <w:rPr>
          <w:rFonts w:ascii="Avenir Next LT Pro" w:hAnsi="Avenir Next LT Pro"/>
          <w:color w:val="232E56"/>
        </w:rPr>
      </w:pPr>
    </w:p>
    <w:p w14:paraId="25B8308E" w14:textId="4F733D6E"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It is the school’s practice, with the consent of the applicant, to take up references before interview</w:t>
      </w:r>
      <w:r w:rsidR="00A03B50" w:rsidRPr="00994778">
        <w:rPr>
          <w:rFonts w:ascii="Avenir Next LT Pro" w:hAnsi="Avenir Next LT Pro"/>
          <w:color w:val="232E56"/>
        </w:rPr>
        <w:t>.</w:t>
      </w:r>
      <w:r w:rsidRPr="00994778">
        <w:rPr>
          <w:rFonts w:ascii="Avenir Next LT Pro" w:hAnsi="Avenir Next LT Pro"/>
          <w:color w:val="232E56"/>
        </w:rPr>
        <w:t xml:space="preserve"> If applicants have indicated that they do not consent to references being sought prior to interview, further information should be sought, and agreement obtained where possible.</w:t>
      </w:r>
    </w:p>
    <w:p w14:paraId="262B8716" w14:textId="77777777" w:rsidR="00852708" w:rsidRPr="00994778" w:rsidRDefault="00852708" w:rsidP="00AA2876">
      <w:pPr>
        <w:pStyle w:val="NoSpacing"/>
        <w:rPr>
          <w:rFonts w:ascii="Avenir Next LT Pro" w:hAnsi="Avenir Next LT Pro"/>
          <w:color w:val="232E56"/>
        </w:rPr>
      </w:pPr>
    </w:p>
    <w:p w14:paraId="6EEA261D" w14:textId="74AF70C6"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On receipt, references will be checked to ensure that all specific questions have been answered satisfactorily.  Any discrepancies or anomalies should be noted and addressed during the applicant’s interview.</w:t>
      </w:r>
    </w:p>
    <w:p w14:paraId="27C51F8C" w14:textId="77777777" w:rsidR="00852708" w:rsidRPr="00994778" w:rsidRDefault="00852708" w:rsidP="00AA2876">
      <w:pPr>
        <w:pStyle w:val="NoSpacing"/>
        <w:rPr>
          <w:rFonts w:ascii="Avenir Next LT Pro" w:hAnsi="Avenir Next LT Pro"/>
          <w:color w:val="232E56"/>
        </w:rPr>
      </w:pPr>
    </w:p>
    <w:p w14:paraId="5057FED2" w14:textId="77777777"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Specific questions should be included to explore the applicant’s suitability to work with children and, if the referee has any concerns, they should be asked to give their reasons.</w:t>
      </w:r>
    </w:p>
    <w:p w14:paraId="5AD7AAA2" w14:textId="77777777" w:rsidR="00852708" w:rsidRPr="00994778" w:rsidRDefault="00852708" w:rsidP="00AA2876">
      <w:pPr>
        <w:pStyle w:val="NoSpacing"/>
        <w:rPr>
          <w:rFonts w:ascii="Avenir Next LT Pro" w:hAnsi="Avenir Next LT Pro"/>
          <w:color w:val="232E56"/>
        </w:rPr>
      </w:pPr>
    </w:p>
    <w:p w14:paraId="1EB9FBB8" w14:textId="73418A61"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 xml:space="preserve">In order to comply with the Equality Act 2010, reference requests sent prior to an offer </w:t>
      </w:r>
      <w:r w:rsidRPr="00994778">
        <w:rPr>
          <w:rFonts w:ascii="Avenir Next LT Pro" w:hAnsi="Avenir Next LT Pro"/>
          <w:color w:val="232E56"/>
        </w:rPr>
        <w:lastRenderedPageBreak/>
        <w:t>of employment will not request details of attendance or absence however</w:t>
      </w:r>
      <w:r w:rsidR="002E1821" w:rsidRPr="00994778">
        <w:rPr>
          <w:rFonts w:ascii="Avenir Next LT Pro" w:hAnsi="Avenir Next LT Pro"/>
          <w:color w:val="232E56"/>
        </w:rPr>
        <w:t>,</w:t>
      </w:r>
      <w:r w:rsidRPr="00994778">
        <w:rPr>
          <w:rFonts w:ascii="Avenir Next LT Pro" w:hAnsi="Avenir Next LT Pro"/>
          <w:color w:val="232E56"/>
        </w:rPr>
        <w:t xml:space="preserve"> further information will be requested and compared with the medical questionnaire following the applicant’s acceptance of a conditional offer of employment – see 14 below.</w:t>
      </w:r>
    </w:p>
    <w:p w14:paraId="719321BF" w14:textId="77777777" w:rsidR="00AA2876" w:rsidRPr="00994778" w:rsidRDefault="00AA2876" w:rsidP="00852708">
      <w:pPr>
        <w:pStyle w:val="CommentText"/>
        <w:contextualSpacing/>
        <w:jc w:val="both"/>
        <w:rPr>
          <w:rFonts w:ascii="Avenir Next LT Pro" w:eastAsia="Calibri" w:hAnsi="Avenir Next LT Pro" w:cs="Arial"/>
          <w:color w:val="232E56"/>
          <w:sz w:val="22"/>
          <w:szCs w:val="22"/>
        </w:rPr>
      </w:pPr>
    </w:p>
    <w:p w14:paraId="29115E54" w14:textId="79489BEF"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 xml:space="preserve">Applicants will be required to specify the details of 2 referees, one of which should be the current or most recent employer and references will only be obtained directly from the referee: testimonials or open references (those addressed ‘To whom it may concern’) will not be considered.  Referees will be provided with a copy of the job description and person specification to assist them in their response. </w:t>
      </w:r>
    </w:p>
    <w:p w14:paraId="1A5C94C9" w14:textId="77777777" w:rsidR="00852708" w:rsidRPr="00994778" w:rsidRDefault="00852708" w:rsidP="00AA2876">
      <w:pPr>
        <w:pStyle w:val="NoSpacing"/>
        <w:rPr>
          <w:rFonts w:ascii="Avenir Next LT Pro" w:hAnsi="Avenir Next LT Pro"/>
          <w:color w:val="232E56"/>
        </w:rPr>
      </w:pPr>
    </w:p>
    <w:p w14:paraId="6CC49572" w14:textId="522462C9" w:rsidR="00852708" w:rsidRPr="00994778" w:rsidRDefault="00852708" w:rsidP="00AA2876">
      <w:pPr>
        <w:pStyle w:val="NoSpacing"/>
        <w:rPr>
          <w:rFonts w:ascii="Avenir Next LT Pro" w:hAnsi="Avenir Next LT Pro"/>
          <w:color w:val="232E56"/>
          <w:lang w:eastAsia="en-US"/>
        </w:rPr>
      </w:pPr>
      <w:bookmarkStart w:id="26" w:name="_Hlk18667353"/>
      <w:r w:rsidRPr="00994778">
        <w:rPr>
          <w:rFonts w:ascii="Avenir Next LT Pro" w:hAnsi="Avenir Next LT Pro"/>
          <w:color w:val="232E56"/>
          <w:lang w:eastAsia="en-US"/>
        </w:rPr>
        <w:t xml:space="preserve">References for staff working in an education setting will be sought from the Headteacher </w:t>
      </w:r>
      <w:r w:rsidR="00C97D57" w:rsidRPr="00994778">
        <w:rPr>
          <w:rFonts w:ascii="Avenir Next LT Pro" w:hAnsi="Avenir Next LT Pro"/>
          <w:color w:val="232E56"/>
          <w:lang w:eastAsia="en-US"/>
        </w:rPr>
        <w:t xml:space="preserve">in order to ensure that information about disciplinary investigations is accurate </w:t>
      </w:r>
      <w:r w:rsidRPr="00994778">
        <w:rPr>
          <w:rFonts w:ascii="Avenir Next LT Pro" w:hAnsi="Avenir Next LT Pro"/>
          <w:color w:val="232E56"/>
          <w:lang w:eastAsia="en-US"/>
        </w:rPr>
        <w:t>and, in other settings, it would be appropriate to seek a reference from the line manager of the applicant.</w:t>
      </w:r>
    </w:p>
    <w:p w14:paraId="119020AD" w14:textId="77777777" w:rsidR="00AA2876" w:rsidRPr="00994778" w:rsidRDefault="00AA2876" w:rsidP="00AA2876">
      <w:pPr>
        <w:pStyle w:val="NoSpacing"/>
        <w:rPr>
          <w:rFonts w:ascii="Avenir Next LT Pro" w:hAnsi="Avenir Next LT Pro"/>
          <w:color w:val="232E56"/>
          <w:lang w:eastAsia="en-US"/>
        </w:rPr>
      </w:pPr>
    </w:p>
    <w:p w14:paraId="4CA6199E" w14:textId="34829B64" w:rsidR="00852708" w:rsidRPr="00994778" w:rsidRDefault="00852708" w:rsidP="00AA2876">
      <w:pPr>
        <w:pStyle w:val="NoSpacing"/>
        <w:rPr>
          <w:rFonts w:ascii="Avenir Next LT Pro" w:hAnsi="Avenir Next LT Pro"/>
          <w:color w:val="232E56"/>
          <w:lang w:eastAsia="en-US"/>
        </w:rPr>
      </w:pPr>
      <w:r w:rsidRPr="00994778">
        <w:rPr>
          <w:rFonts w:ascii="Avenir Next LT Pro" w:hAnsi="Avenir Next LT Pro"/>
          <w:color w:val="232E56"/>
          <w:lang w:eastAsia="en-US"/>
        </w:rPr>
        <w:t>Where a candidate is not currently working in a school or childcare setting but has done so in the past, one reference should be from their most recent children’s workforce employer in line with Safer Recruitment guidelines.</w:t>
      </w:r>
    </w:p>
    <w:p w14:paraId="1B31AF1F" w14:textId="77777777" w:rsidR="00852708" w:rsidRPr="00994778" w:rsidRDefault="00852708" w:rsidP="00AA2876">
      <w:pPr>
        <w:pStyle w:val="NoSpacing"/>
        <w:rPr>
          <w:rFonts w:ascii="Avenir Next LT Pro" w:hAnsi="Avenir Next LT Pro"/>
          <w:color w:val="232E56"/>
          <w:lang w:eastAsia="en-US"/>
        </w:rPr>
      </w:pPr>
    </w:p>
    <w:p w14:paraId="5C18013E" w14:textId="77777777" w:rsidR="00852708" w:rsidRPr="00994778" w:rsidRDefault="00852708" w:rsidP="00AA2876">
      <w:pPr>
        <w:pStyle w:val="NoSpacing"/>
        <w:rPr>
          <w:rFonts w:ascii="Avenir Next LT Pro" w:hAnsi="Avenir Next LT Pro"/>
          <w:color w:val="232E56"/>
          <w:lang w:eastAsia="en-US"/>
        </w:rPr>
      </w:pPr>
      <w:r w:rsidRPr="00994778">
        <w:rPr>
          <w:rFonts w:ascii="Avenir Next LT Pro" w:hAnsi="Avenir Next LT Pro"/>
          <w:color w:val="232E56"/>
          <w:lang w:eastAsia="en-US"/>
        </w:rPr>
        <w:t xml:space="preserve">We reserve the right to request that the applicant provides alternative referees where the initial referees are deemed inappropriate for our purposes e.g. where the current or most recent employer is not provided. </w:t>
      </w:r>
    </w:p>
    <w:bookmarkEnd w:id="26"/>
    <w:p w14:paraId="1FF47E38" w14:textId="77777777" w:rsidR="00852708" w:rsidRPr="00994778" w:rsidRDefault="00852708" w:rsidP="00AA2876">
      <w:pPr>
        <w:pStyle w:val="NoSpacing"/>
        <w:rPr>
          <w:rFonts w:ascii="Avenir Next LT Pro" w:hAnsi="Avenir Next LT Pro"/>
          <w:color w:val="232E56"/>
          <w:lang w:eastAsia="en-US"/>
        </w:rPr>
      </w:pPr>
    </w:p>
    <w:p w14:paraId="019AE3E5" w14:textId="77777777"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We will seek to confirm whether the candidate has been subject to any formal disciplinary procedures within the last two years and to establish any details, outcomes or ‘live’ sanctions which are in place.</w:t>
      </w:r>
    </w:p>
    <w:p w14:paraId="2E25687D" w14:textId="77777777" w:rsidR="00852708" w:rsidRPr="00994778" w:rsidRDefault="00852708" w:rsidP="00AA2876">
      <w:pPr>
        <w:pStyle w:val="NoSpacing"/>
        <w:rPr>
          <w:rFonts w:ascii="Avenir Next LT Pro" w:hAnsi="Avenir Next LT Pro"/>
          <w:color w:val="232E56"/>
        </w:rPr>
      </w:pPr>
    </w:p>
    <w:p w14:paraId="6C2641E6" w14:textId="77777777"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In cases where there have been disciplinary concerns which involved children or safeguarding that have been substantiated, the referee will be required to confirm details.</w:t>
      </w:r>
    </w:p>
    <w:p w14:paraId="12BB0CA1" w14:textId="77777777" w:rsidR="00852708" w:rsidRPr="00994778" w:rsidRDefault="00852708" w:rsidP="00AA2876">
      <w:pPr>
        <w:pStyle w:val="NoSpacing"/>
        <w:rPr>
          <w:rFonts w:ascii="Avenir Next LT Pro" w:hAnsi="Avenir Next LT Pro"/>
          <w:color w:val="232E56"/>
        </w:rPr>
      </w:pPr>
    </w:p>
    <w:p w14:paraId="2CE0464B" w14:textId="4A70CD73" w:rsidR="00852708" w:rsidRPr="00994778" w:rsidRDefault="00852708" w:rsidP="00AA2876">
      <w:pPr>
        <w:pStyle w:val="NoSpacing"/>
        <w:rPr>
          <w:rFonts w:ascii="Avenir Next LT Pro" w:hAnsi="Avenir Next LT Pro"/>
          <w:color w:val="232E56"/>
        </w:rPr>
      </w:pPr>
      <w:r w:rsidRPr="00994778">
        <w:rPr>
          <w:rFonts w:ascii="Avenir Next LT Pro" w:hAnsi="Avenir Next LT Pro"/>
          <w:color w:val="232E56"/>
        </w:rPr>
        <w:t xml:space="preserve">In accordance with Keeping Children Safe in Education, cases in which an allegation is proven to be false, </w:t>
      </w:r>
      <w:r w:rsidR="006C4069" w:rsidRPr="00994778">
        <w:rPr>
          <w:rFonts w:ascii="Avenir Next LT Pro" w:hAnsi="Avenir Next LT Pro"/>
          <w:color w:val="232E56"/>
        </w:rPr>
        <w:t>unsubstantiated,</w:t>
      </w:r>
      <w:r w:rsidRPr="00994778">
        <w:rPr>
          <w:rFonts w:ascii="Avenir Next LT Pro" w:hAnsi="Avenir Next LT Pro"/>
          <w:color w:val="232E56"/>
        </w:rPr>
        <w:t xml:space="preserve"> or malicious should not be included in employer references. </w:t>
      </w:r>
    </w:p>
    <w:p w14:paraId="4DD4FCB1" w14:textId="77777777" w:rsidR="00AA2876" w:rsidRPr="00994778" w:rsidRDefault="00AA2876" w:rsidP="00AA2876">
      <w:pPr>
        <w:pStyle w:val="NoSpacing"/>
        <w:rPr>
          <w:rFonts w:ascii="Avenir Next LT Pro" w:hAnsi="Avenir Next LT Pro"/>
          <w:sz w:val="20"/>
          <w:szCs w:val="20"/>
        </w:rPr>
      </w:pPr>
    </w:p>
    <w:p w14:paraId="50428C4F" w14:textId="77777777" w:rsidR="00852708" w:rsidRPr="004561DA" w:rsidRDefault="00852708" w:rsidP="00AA2876">
      <w:pPr>
        <w:pStyle w:val="NoSpacing"/>
        <w:rPr>
          <w:rFonts w:ascii="Avenir Next LT Pro" w:hAnsi="Avenir Next LT Pro"/>
          <w:iCs/>
          <w:color w:val="222971"/>
        </w:rPr>
      </w:pPr>
      <w:r w:rsidRPr="004561DA">
        <w:rPr>
          <w:rFonts w:ascii="Avenir Next LT Pro" w:hAnsi="Avenir Next LT Pro"/>
          <w:iCs/>
          <w:color w:val="222971"/>
        </w:rPr>
        <w:t>In accordance with the School Staffing Regulations 2012, we will seek to confirm whether candidates for teaching posts have been subject to formal capability proceedings in the past two years.</w:t>
      </w:r>
    </w:p>
    <w:p w14:paraId="240DA2CB" w14:textId="77777777" w:rsidR="00852708" w:rsidRPr="004561DA" w:rsidRDefault="00852708" w:rsidP="00AA2876">
      <w:pPr>
        <w:pStyle w:val="NoSpacing"/>
        <w:rPr>
          <w:rFonts w:ascii="Avenir Next LT Pro" w:hAnsi="Avenir Next LT Pro"/>
          <w:iCs/>
          <w:color w:val="222971"/>
        </w:rPr>
      </w:pPr>
    </w:p>
    <w:p w14:paraId="3A2B1565" w14:textId="527AD15A" w:rsidR="00852708" w:rsidRPr="004561DA" w:rsidRDefault="00852708" w:rsidP="00AA2876">
      <w:pPr>
        <w:pStyle w:val="NoSpacing"/>
        <w:rPr>
          <w:rFonts w:ascii="Avenir Next LT Pro" w:hAnsi="Avenir Next LT Pro"/>
          <w:iCs/>
          <w:color w:val="222971"/>
        </w:rPr>
      </w:pPr>
      <w:bookmarkStart w:id="27" w:name="_Hlk89696269"/>
      <w:r w:rsidRPr="004561DA">
        <w:rPr>
          <w:rFonts w:ascii="Avenir Next LT Pro" w:hAnsi="Avenir Next LT Pro"/>
          <w:iCs/>
          <w:color w:val="222971"/>
        </w:rPr>
        <w:t xml:space="preserve">In the case of recruitment to all other posts we will ask referees to confirm whether candidates </w:t>
      </w:r>
      <w:r w:rsidR="00FD1EA3" w:rsidRPr="004561DA">
        <w:rPr>
          <w:rFonts w:ascii="Avenir Next LT Pro" w:hAnsi="Avenir Next LT Pro"/>
          <w:iCs/>
          <w:color w:val="222971"/>
        </w:rPr>
        <w:t xml:space="preserve">are currently </w:t>
      </w:r>
      <w:r w:rsidRPr="004561DA">
        <w:rPr>
          <w:rFonts w:ascii="Avenir Next LT Pro" w:hAnsi="Avenir Next LT Pro"/>
          <w:iCs/>
          <w:color w:val="222971"/>
        </w:rPr>
        <w:t xml:space="preserve">subject to </w:t>
      </w:r>
      <w:r w:rsidR="00FD1EA3" w:rsidRPr="004561DA">
        <w:rPr>
          <w:rFonts w:ascii="Avenir Next LT Pro" w:hAnsi="Avenir Next LT Pro"/>
          <w:iCs/>
          <w:color w:val="222971"/>
        </w:rPr>
        <w:t xml:space="preserve">any live capability warnings </w:t>
      </w:r>
      <w:r w:rsidRPr="004561DA">
        <w:rPr>
          <w:rFonts w:ascii="Avenir Next LT Pro" w:hAnsi="Avenir Next LT Pro"/>
          <w:iCs/>
          <w:color w:val="222971"/>
        </w:rPr>
        <w:t>as part of our appointment process.</w:t>
      </w:r>
    </w:p>
    <w:bookmarkEnd w:id="27"/>
    <w:p w14:paraId="21E0A0C1" w14:textId="77777777" w:rsidR="00852708" w:rsidRPr="00994778" w:rsidRDefault="00852708" w:rsidP="00AA2876">
      <w:pPr>
        <w:pStyle w:val="NoSpacing"/>
        <w:rPr>
          <w:rFonts w:ascii="Avenir Next LT Pro" w:hAnsi="Avenir Next LT Pro"/>
          <w:color w:val="222971"/>
        </w:rPr>
      </w:pPr>
    </w:p>
    <w:p w14:paraId="3B1182A0" w14:textId="33EFD947" w:rsidR="00852708" w:rsidRPr="00E021E2" w:rsidRDefault="00852708" w:rsidP="00994778">
      <w:pPr>
        <w:pStyle w:val="Heading1"/>
      </w:pPr>
      <w:bookmarkStart w:id="28" w:name="_Toc114053920"/>
      <w:r w:rsidRPr="00E021E2">
        <w:t>13</w:t>
      </w:r>
      <w:r w:rsidR="00842611" w:rsidRPr="00E021E2">
        <w:t>.</w:t>
      </w:r>
      <w:r w:rsidRPr="00E021E2">
        <w:t xml:space="preserve"> </w:t>
      </w:r>
      <w:bookmarkStart w:id="29" w:name="Interview_and_Selection"/>
      <w:bookmarkEnd w:id="29"/>
      <w:r w:rsidRPr="00E021E2">
        <w:t>Interview and Selection</w:t>
      </w:r>
      <w:bookmarkEnd w:id="28"/>
    </w:p>
    <w:p w14:paraId="29CD0F2A" w14:textId="77777777" w:rsidR="00852708" w:rsidRPr="00E021E2" w:rsidRDefault="00852708" w:rsidP="00842611">
      <w:pPr>
        <w:pStyle w:val="NoSpacing"/>
        <w:rPr>
          <w:rFonts w:ascii="Avenir Next LT Pro" w:hAnsi="Avenir Next LT Pro"/>
          <w:color w:val="9BC31A"/>
          <w:sz w:val="32"/>
          <w:szCs w:val="32"/>
        </w:rPr>
      </w:pPr>
    </w:p>
    <w:p w14:paraId="3ACB8C55" w14:textId="77777777"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The school is committed to ensuring that all interviewees are assessed according to their ability to meet the criteria of the job description and person specification and to fulfil their obligation regarding keeping children safe.</w:t>
      </w:r>
    </w:p>
    <w:p w14:paraId="2DD37D0F" w14:textId="77777777" w:rsidR="00852708" w:rsidRPr="00994778" w:rsidRDefault="00852708" w:rsidP="00842611">
      <w:pPr>
        <w:pStyle w:val="NoSpacing"/>
        <w:rPr>
          <w:rFonts w:ascii="Avenir Next LT Pro" w:hAnsi="Avenir Next LT Pro"/>
          <w:color w:val="232E56"/>
        </w:rPr>
      </w:pPr>
    </w:p>
    <w:p w14:paraId="25717CAC" w14:textId="77777777"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Applicants may have indicated on their application form that they have a disability and, in order to promote fairness and to meet our obligations under the Equality Act 2010, the letter of invitation will encourage applicants to contact the school if they require any adjustments to enable them to attend the interview.</w:t>
      </w:r>
    </w:p>
    <w:p w14:paraId="0DC88C42" w14:textId="77777777" w:rsidR="00852708" w:rsidRPr="00994778" w:rsidRDefault="00852708" w:rsidP="00842611">
      <w:pPr>
        <w:pStyle w:val="NoSpacing"/>
        <w:rPr>
          <w:rFonts w:ascii="Avenir Next LT Pro" w:hAnsi="Avenir Next LT Pro"/>
          <w:color w:val="232E56"/>
        </w:rPr>
      </w:pPr>
    </w:p>
    <w:p w14:paraId="61B9752D" w14:textId="161B35E9"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 xml:space="preserve">Candidates are required to bring evidence of relevant qualifications to interview where the original documents must be checked, and a signed and dated copy retained. </w:t>
      </w:r>
      <w:r w:rsidR="0031471E" w:rsidRPr="00994778">
        <w:rPr>
          <w:rFonts w:ascii="Avenir Next LT Pro" w:hAnsi="Avenir Next LT Pro"/>
          <w:color w:val="232E56"/>
        </w:rPr>
        <w:t>When attending for interview, e</w:t>
      </w:r>
      <w:r w:rsidR="00B33022" w:rsidRPr="00994778">
        <w:rPr>
          <w:rFonts w:ascii="Avenir Next LT Pro" w:hAnsi="Avenir Next LT Pro"/>
          <w:color w:val="232E56"/>
        </w:rPr>
        <w:t xml:space="preserve">ach candidate should be asked to </w:t>
      </w:r>
      <w:r w:rsidR="0031471E" w:rsidRPr="00994778">
        <w:rPr>
          <w:rFonts w:ascii="Avenir Next LT Pro" w:hAnsi="Avenir Next LT Pro"/>
          <w:color w:val="232E56"/>
        </w:rPr>
        <w:t>sign a copy of their application form and</w:t>
      </w:r>
      <w:r w:rsidR="00892875" w:rsidRPr="00994778">
        <w:rPr>
          <w:rFonts w:ascii="Avenir Next LT Pro" w:hAnsi="Avenir Next LT Pro"/>
          <w:color w:val="232E56"/>
        </w:rPr>
        <w:t xml:space="preserve"> their </w:t>
      </w:r>
      <w:r w:rsidR="002774B8" w:rsidRPr="00994778">
        <w:rPr>
          <w:rFonts w:ascii="Avenir Next LT Pro" w:hAnsi="Avenir Next LT Pro"/>
          <w:color w:val="232E56"/>
        </w:rPr>
        <w:t>self-declaration form i</w:t>
      </w:r>
      <w:r w:rsidR="6E67480A" w:rsidRPr="00994778">
        <w:rPr>
          <w:rFonts w:ascii="Avenir Next LT Pro" w:hAnsi="Avenir Next LT Pro"/>
          <w:color w:val="232E56"/>
        </w:rPr>
        <w:t>n</w:t>
      </w:r>
      <w:r w:rsidR="68E3DBF3" w:rsidRPr="00994778">
        <w:rPr>
          <w:rFonts w:ascii="Avenir Next LT Pro" w:hAnsi="Avenir Next LT Pro"/>
          <w:color w:val="232E56"/>
        </w:rPr>
        <w:t xml:space="preserve"> the presence of the person undertaking the document and identity checks.</w:t>
      </w:r>
      <w:r w:rsidR="00892EAF" w:rsidRPr="00994778">
        <w:rPr>
          <w:rFonts w:ascii="Avenir Next LT Pro" w:hAnsi="Avenir Next LT Pro"/>
          <w:color w:val="232E56"/>
        </w:rPr>
        <w:t xml:space="preserve"> </w:t>
      </w:r>
    </w:p>
    <w:p w14:paraId="22D117D7" w14:textId="77777777" w:rsidR="00852708" w:rsidRPr="00994778" w:rsidRDefault="00852708" w:rsidP="00842611">
      <w:pPr>
        <w:pStyle w:val="NoSpacing"/>
        <w:rPr>
          <w:rFonts w:ascii="Avenir Next LT Pro" w:hAnsi="Avenir Next LT Pro"/>
          <w:color w:val="232E56"/>
        </w:rPr>
      </w:pPr>
    </w:p>
    <w:p w14:paraId="4A8C5A70" w14:textId="77777777" w:rsidR="00852708" w:rsidRPr="00994778" w:rsidRDefault="00852708" w:rsidP="00842611">
      <w:pPr>
        <w:pStyle w:val="NoSpacing"/>
        <w:rPr>
          <w:rFonts w:ascii="Avenir Next LT Pro" w:hAnsi="Avenir Next LT Pro"/>
          <w:bCs/>
          <w:color w:val="232E56"/>
        </w:rPr>
      </w:pPr>
      <w:r w:rsidRPr="00994778">
        <w:rPr>
          <w:rFonts w:ascii="Avenir Next LT Pro" w:hAnsi="Avenir Next LT Pro"/>
          <w:bCs/>
          <w:color w:val="232E56"/>
        </w:rPr>
        <w:t>The interview panel will include at least one member who has undertaken safer recruitment training in accordance with the School Staffing (England) Regulations 2009 and should not include an Employee where one of the applicants is a relative, partner or close friend.</w:t>
      </w:r>
    </w:p>
    <w:p w14:paraId="05765189" w14:textId="77777777" w:rsidR="00852708" w:rsidRPr="00994778" w:rsidRDefault="00852708" w:rsidP="00842611">
      <w:pPr>
        <w:pStyle w:val="NoSpacing"/>
        <w:rPr>
          <w:rFonts w:ascii="Avenir Next LT Pro" w:hAnsi="Avenir Next LT Pro"/>
          <w:color w:val="232E56"/>
        </w:rPr>
      </w:pPr>
    </w:p>
    <w:p w14:paraId="272295E4" w14:textId="77777777"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 xml:space="preserve">The panel will take notes during the interview to enable a scoring matrix to be completed and, at the conclusion of the interviews; the panel will consider each of the candidates against the criteria for the post before reaching their decision. </w:t>
      </w:r>
    </w:p>
    <w:p w14:paraId="114E6798" w14:textId="0E01DC36" w:rsidR="005E5E29" w:rsidRDefault="005E5E29">
      <w:pPr>
        <w:widowControl w:val="0"/>
        <w:autoSpaceDE w:val="0"/>
        <w:autoSpaceDN w:val="0"/>
        <w:spacing w:after="0" w:line="240" w:lineRule="auto"/>
        <w:rPr>
          <w:rFonts w:ascii="Avenir Next LT Pro" w:eastAsia="Futura-Medium" w:hAnsi="Avenir Next LT Pro" w:cs="Futura-Medium"/>
          <w:b/>
          <w:bCs/>
          <w:color w:val="67BD91"/>
          <w:kern w:val="0"/>
          <w:sz w:val="26"/>
          <w:szCs w:val="26"/>
          <w:lang w:bidi="en-GB"/>
          <w14:ligatures w14:val="none"/>
          <w14:cntxtAlts w14:val="0"/>
        </w:rPr>
      </w:pPr>
      <w:r>
        <w:rPr>
          <w:rFonts w:ascii="Avenir Next LT Pro" w:hAnsi="Avenir Next LT Pro"/>
          <w:b/>
          <w:bCs/>
          <w:color w:val="67BD91"/>
          <w:sz w:val="26"/>
          <w:szCs w:val="26"/>
        </w:rPr>
        <w:br w:type="page"/>
      </w:r>
    </w:p>
    <w:p w14:paraId="5EDED220" w14:textId="20E877F3" w:rsidR="00852708" w:rsidRPr="00E021E2" w:rsidRDefault="00852708" w:rsidP="00994778">
      <w:pPr>
        <w:pStyle w:val="Heading1"/>
      </w:pPr>
      <w:bookmarkStart w:id="30" w:name="_Toc114053921"/>
      <w:r w:rsidRPr="00E021E2">
        <w:lastRenderedPageBreak/>
        <w:t>14</w:t>
      </w:r>
      <w:r w:rsidR="00842611" w:rsidRPr="00E021E2">
        <w:t>.</w:t>
      </w:r>
      <w:r w:rsidRPr="00E021E2">
        <w:t xml:space="preserve"> Pre-employment Checks</w:t>
      </w:r>
      <w:bookmarkEnd w:id="30"/>
      <w:r w:rsidRPr="00E021E2">
        <w:t xml:space="preserve"> </w:t>
      </w:r>
    </w:p>
    <w:p w14:paraId="33F6C87B" w14:textId="77777777" w:rsidR="00842611" w:rsidRPr="00E021E2" w:rsidRDefault="00842611" w:rsidP="00842611">
      <w:pPr>
        <w:pStyle w:val="NoSpacing"/>
        <w:rPr>
          <w:rFonts w:ascii="Avenir Next LT Pro" w:hAnsi="Avenir Next LT Pro"/>
          <w:color w:val="232E56"/>
          <w:sz w:val="34"/>
          <w:szCs w:val="34"/>
        </w:rPr>
      </w:pPr>
    </w:p>
    <w:p w14:paraId="3CC2E5BA" w14:textId="678627C7"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All offers of employment will be conditional on the successful completion of the pre-employment checks listed below and will include confirmation of salary, start date and any information that the successful applicant needs to provide before commencing employment e.g. DBS form and pre-employment questionnaire.</w:t>
      </w:r>
    </w:p>
    <w:p w14:paraId="1BF3F341" w14:textId="77777777" w:rsidR="00852708" w:rsidRPr="00994778" w:rsidRDefault="00852708" w:rsidP="00852708">
      <w:pPr>
        <w:contextualSpacing/>
        <w:jc w:val="both"/>
        <w:rPr>
          <w:rFonts w:ascii="Avenir Next LT Pro" w:eastAsia="Calibri" w:hAnsi="Avenir Next LT Pro" w:cs="Arial"/>
          <w:color w:val="232E56"/>
          <w:sz w:val="22"/>
          <w:szCs w:val="22"/>
        </w:rPr>
      </w:pPr>
    </w:p>
    <w:p w14:paraId="78C7C08E" w14:textId="77777777" w:rsidR="00852708" w:rsidRPr="00994778" w:rsidRDefault="00852708" w:rsidP="00852708">
      <w:pPr>
        <w:spacing w:after="160"/>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All offers of employment will be subject to and conditional upon:</w:t>
      </w:r>
    </w:p>
    <w:p w14:paraId="2232ED6A" w14:textId="77777777" w:rsidR="00852708" w:rsidRPr="00994778" w:rsidRDefault="00852708" w:rsidP="00852708">
      <w:pPr>
        <w:spacing w:after="160"/>
        <w:contextualSpacing/>
        <w:jc w:val="both"/>
        <w:rPr>
          <w:rFonts w:ascii="Avenir Next LT Pro" w:hAnsi="Avenir Next LT Pro" w:cs="Arial"/>
          <w:color w:val="232E56"/>
          <w:sz w:val="22"/>
          <w:szCs w:val="22"/>
        </w:rPr>
      </w:pPr>
    </w:p>
    <w:p w14:paraId="16CACFA8" w14:textId="77777777" w:rsidR="00852708" w:rsidRPr="00994778" w:rsidRDefault="00852708" w:rsidP="001E2858">
      <w:pPr>
        <w:numPr>
          <w:ilvl w:val="1"/>
          <w:numId w:val="11"/>
        </w:numPr>
        <w:spacing w:after="16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Enhanced DBS check</w:t>
      </w:r>
    </w:p>
    <w:p w14:paraId="7D8D12D4" w14:textId="77777777" w:rsidR="00852708" w:rsidRPr="00994778" w:rsidRDefault="00852708" w:rsidP="001E2858">
      <w:pPr>
        <w:numPr>
          <w:ilvl w:val="1"/>
          <w:numId w:val="11"/>
        </w:numPr>
        <w:spacing w:after="16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DBS Barred list check where applicable (i.e. if working in regulated activity)</w:t>
      </w:r>
    </w:p>
    <w:p w14:paraId="28185510" w14:textId="77777777" w:rsidR="00852708" w:rsidRPr="00994778" w:rsidRDefault="00852708" w:rsidP="001E2858">
      <w:pPr>
        <w:numPr>
          <w:ilvl w:val="1"/>
          <w:numId w:val="11"/>
        </w:numPr>
        <w:spacing w:after="16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Verification of identity including Date of Birth</w:t>
      </w:r>
    </w:p>
    <w:p w14:paraId="20863D36" w14:textId="5AB0B938" w:rsidR="009A1CE4" w:rsidRPr="00994778" w:rsidRDefault="00852708" w:rsidP="001E2858">
      <w:pPr>
        <w:numPr>
          <w:ilvl w:val="1"/>
          <w:numId w:val="11"/>
        </w:numPr>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Verification of entitlement to work in the UK</w:t>
      </w:r>
      <w:r w:rsidR="001C5EED" w:rsidRPr="00994778">
        <w:rPr>
          <w:rFonts w:ascii="Avenir Next LT Pro" w:hAnsi="Avenir Next LT Pro" w:cs="Arial"/>
          <w:color w:val="232E56"/>
          <w:sz w:val="22"/>
          <w:szCs w:val="22"/>
        </w:rPr>
        <w:t xml:space="preserve"> (Following Brexit, further information </w:t>
      </w:r>
      <w:r w:rsidR="009D402D" w:rsidRPr="00994778">
        <w:rPr>
          <w:rFonts w:ascii="Avenir Next LT Pro" w:hAnsi="Avenir Next LT Pro" w:cs="Arial"/>
          <w:color w:val="232E56"/>
          <w:sz w:val="22"/>
          <w:szCs w:val="22"/>
        </w:rPr>
        <w:t>on immigration changes can be found at</w:t>
      </w:r>
      <w:r w:rsidR="00DE3C66" w:rsidRPr="00994778">
        <w:rPr>
          <w:rFonts w:ascii="Avenir Next LT Pro" w:hAnsi="Avenir Next LT Pro" w:cs="Arial"/>
          <w:color w:val="232E56"/>
          <w:sz w:val="22"/>
          <w:szCs w:val="22"/>
        </w:rPr>
        <w:t xml:space="preserve"> </w:t>
      </w:r>
      <w:r w:rsidR="00A87F81" w:rsidRPr="00994778">
        <w:rPr>
          <w:rFonts w:ascii="Avenir Next LT Pro" w:hAnsi="Avenir Next LT Pro" w:cs="Arial"/>
          <w:color w:val="232E56"/>
          <w:sz w:val="22"/>
          <w:szCs w:val="22"/>
        </w:rPr>
        <w:t>https://www.gov.uk/check-job-applicant-right-to-work</w:t>
      </w:r>
    </w:p>
    <w:p w14:paraId="0FA63B30" w14:textId="0519F90D" w:rsidR="00852708" w:rsidRPr="00994778" w:rsidRDefault="00852708" w:rsidP="001E2858">
      <w:pPr>
        <w:numPr>
          <w:ilvl w:val="1"/>
          <w:numId w:val="11"/>
        </w:numPr>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 xml:space="preserve">Verification of any relevant qualifications </w:t>
      </w:r>
      <w:r w:rsidR="00993419" w:rsidRPr="00994778">
        <w:rPr>
          <w:rFonts w:ascii="Avenir Next LT Pro" w:hAnsi="Avenir Next LT Pro" w:cs="Arial"/>
          <w:color w:val="232E56"/>
          <w:sz w:val="22"/>
          <w:szCs w:val="22"/>
        </w:rPr>
        <w:t xml:space="preserve">including </w:t>
      </w:r>
      <w:r w:rsidR="00CE25C7" w:rsidRPr="00994778">
        <w:rPr>
          <w:rFonts w:ascii="Avenir Next LT Pro" w:hAnsi="Avenir Next LT Pro" w:cs="Arial"/>
          <w:color w:val="232E56"/>
          <w:sz w:val="22"/>
          <w:szCs w:val="22"/>
        </w:rPr>
        <w:t xml:space="preserve">checking the TRA’s Employer Access Service to verify </w:t>
      </w:r>
      <w:r w:rsidR="006971EC" w:rsidRPr="00994778">
        <w:rPr>
          <w:rFonts w:ascii="Avenir Next LT Pro" w:hAnsi="Avenir Next LT Pro" w:cs="Arial"/>
          <w:color w:val="232E56"/>
          <w:sz w:val="22"/>
          <w:szCs w:val="22"/>
        </w:rPr>
        <w:t>Qualified Teacher Status</w:t>
      </w:r>
    </w:p>
    <w:p w14:paraId="77396166" w14:textId="77777777" w:rsidR="00852708" w:rsidRPr="00C402D0" w:rsidRDefault="00852708" w:rsidP="001E2858">
      <w:pPr>
        <w:numPr>
          <w:ilvl w:val="1"/>
          <w:numId w:val="11"/>
        </w:numPr>
        <w:autoSpaceDE w:val="0"/>
        <w:autoSpaceDN w:val="0"/>
        <w:adjustRightInd w:val="0"/>
        <w:spacing w:before="100" w:after="100" w:line="240" w:lineRule="auto"/>
        <w:contextualSpacing/>
        <w:jc w:val="both"/>
        <w:rPr>
          <w:rFonts w:ascii="Avenir Next LT Pro" w:hAnsi="Avenir Next LT Pro" w:cs="Arial"/>
          <w:color w:val="232E56"/>
          <w:sz w:val="24"/>
          <w:szCs w:val="24"/>
        </w:rPr>
      </w:pPr>
      <w:r w:rsidRPr="00994778">
        <w:rPr>
          <w:rFonts w:ascii="Avenir Next LT Pro" w:hAnsi="Avenir Next LT Pro" w:cs="Arial"/>
          <w:color w:val="232E56"/>
          <w:sz w:val="22"/>
          <w:szCs w:val="22"/>
        </w:rPr>
        <w:t xml:space="preserve">Receipt of 2 satisfactory references </w:t>
      </w:r>
    </w:p>
    <w:p w14:paraId="6F5A7266" w14:textId="77777777" w:rsidR="00852708" w:rsidRPr="00994778" w:rsidRDefault="00852708" w:rsidP="001E2858">
      <w:pPr>
        <w:numPr>
          <w:ilvl w:val="1"/>
          <w:numId w:val="11"/>
        </w:numPr>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Satisfactory pre-employment health clearance</w:t>
      </w:r>
    </w:p>
    <w:p w14:paraId="7BE3A611" w14:textId="77777777" w:rsidR="00852708" w:rsidRPr="00994778" w:rsidRDefault="00852708" w:rsidP="001E2858">
      <w:pPr>
        <w:numPr>
          <w:ilvl w:val="1"/>
          <w:numId w:val="11"/>
        </w:numPr>
        <w:shd w:val="clear" w:color="auto" w:fill="FFFFFF"/>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 xml:space="preserve">Prohibition checks for those in teaching work and those with previous teaching experience (including unqualified teachers, HLTA’s etc.) </w:t>
      </w:r>
    </w:p>
    <w:p w14:paraId="6766D37C" w14:textId="5A3566DA" w:rsidR="00852708" w:rsidRPr="00994778" w:rsidRDefault="00852708" w:rsidP="001E2858">
      <w:pPr>
        <w:numPr>
          <w:ilvl w:val="1"/>
          <w:numId w:val="11"/>
        </w:numPr>
        <w:shd w:val="clear" w:color="auto" w:fill="FFFFFF"/>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A section 128 Prohibition from Management check (Independent/free schools/academies only)</w:t>
      </w:r>
      <w:r w:rsidR="00BA6C34" w:rsidRPr="00994778">
        <w:rPr>
          <w:rFonts w:ascii="Avenir Next LT Pro" w:hAnsi="Avenir Next LT Pro" w:cs="Arial"/>
          <w:color w:val="232E56"/>
          <w:sz w:val="22"/>
          <w:szCs w:val="22"/>
        </w:rPr>
        <w:t xml:space="preserve">.  </w:t>
      </w:r>
      <w:r w:rsidRPr="00994778">
        <w:rPr>
          <w:rFonts w:ascii="Avenir Next LT Pro" w:hAnsi="Avenir Next LT Pro" w:cs="Arial"/>
          <w:color w:val="232E56"/>
          <w:sz w:val="22"/>
          <w:szCs w:val="22"/>
        </w:rPr>
        <w:t>Whilst they are not employees, from September 2019, Keeping Children Safe in Education also recommends that maintained school governors have section 128 checks because a section 128 direction prohibits someone from serving as a maintained school governor.</w:t>
      </w:r>
    </w:p>
    <w:p w14:paraId="49819EC0" w14:textId="77777777" w:rsidR="00CB264E" w:rsidRPr="00994778" w:rsidRDefault="00852708" w:rsidP="001E2858">
      <w:pPr>
        <w:numPr>
          <w:ilvl w:val="1"/>
          <w:numId w:val="11"/>
        </w:numPr>
        <w:shd w:val="clear" w:color="auto" w:fill="FFFFFF"/>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 xml:space="preserve">Overseas checks as appropriate including </w:t>
      </w:r>
    </w:p>
    <w:p w14:paraId="6ECC18E1" w14:textId="11BD8CA3" w:rsidR="00852708" w:rsidRPr="00994778" w:rsidRDefault="00762A06" w:rsidP="001E2858">
      <w:pPr>
        <w:numPr>
          <w:ilvl w:val="2"/>
          <w:numId w:val="10"/>
        </w:numPr>
        <w:shd w:val="clear" w:color="auto" w:fill="FFFFFF"/>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s="Arial"/>
          <w:color w:val="232E56"/>
          <w:sz w:val="22"/>
          <w:szCs w:val="22"/>
        </w:rPr>
        <w:t>obtaining an enhanced DBS certificate with barred list information even if the teacher has never been to the UK</w:t>
      </w:r>
      <w:r w:rsidR="00BA6C34" w:rsidRPr="00994778">
        <w:rPr>
          <w:rFonts w:ascii="Avenir Next LT Pro" w:hAnsi="Avenir Next LT Pro" w:cs="Arial"/>
          <w:color w:val="232E56"/>
          <w:sz w:val="22"/>
          <w:szCs w:val="22"/>
        </w:rPr>
        <w:t xml:space="preserve">.  </w:t>
      </w:r>
      <w:r w:rsidR="0038447F" w:rsidRPr="00994778">
        <w:rPr>
          <w:rFonts w:ascii="Avenir Next LT Pro" w:hAnsi="Avenir Next LT Pro" w:cs="Arial"/>
          <w:color w:val="232E56"/>
          <w:sz w:val="22"/>
          <w:szCs w:val="22"/>
        </w:rPr>
        <w:t>From 1</w:t>
      </w:r>
      <w:r w:rsidR="0038447F" w:rsidRPr="00994778">
        <w:rPr>
          <w:rFonts w:ascii="Avenir Next LT Pro" w:hAnsi="Avenir Next LT Pro" w:cs="Arial"/>
          <w:color w:val="232E56"/>
          <w:sz w:val="22"/>
          <w:szCs w:val="22"/>
          <w:vertAlign w:val="superscript"/>
        </w:rPr>
        <w:t>st</w:t>
      </w:r>
      <w:r w:rsidR="0038447F" w:rsidRPr="00994778">
        <w:rPr>
          <w:rFonts w:ascii="Avenir Next LT Pro" w:hAnsi="Avenir Next LT Pro" w:cs="Arial"/>
          <w:color w:val="232E56"/>
          <w:sz w:val="22"/>
          <w:szCs w:val="22"/>
        </w:rPr>
        <w:t xml:space="preserve"> January 2021, the Teacher Regulation Agency will no longer maintain a list of EEA teachers with sanctions.</w:t>
      </w:r>
    </w:p>
    <w:p w14:paraId="50870EBA" w14:textId="32626C9C" w:rsidR="00CB264E" w:rsidRPr="00994778" w:rsidRDefault="00CB264E" w:rsidP="00256E6C">
      <w:pPr>
        <w:shd w:val="clear" w:color="auto" w:fill="FFFFFF"/>
        <w:autoSpaceDE w:val="0"/>
        <w:autoSpaceDN w:val="0"/>
        <w:adjustRightInd w:val="0"/>
        <w:spacing w:before="100" w:after="100" w:line="240" w:lineRule="auto"/>
        <w:ind w:left="2160"/>
        <w:contextualSpacing/>
        <w:jc w:val="both"/>
        <w:rPr>
          <w:rFonts w:ascii="Avenir Next LT Pro" w:hAnsi="Avenir Next LT Pro" w:cs="Arial"/>
          <w:color w:val="232E56"/>
          <w:sz w:val="22"/>
          <w:szCs w:val="22"/>
        </w:rPr>
      </w:pPr>
      <w:r w:rsidRPr="00994778">
        <w:rPr>
          <w:rFonts w:ascii="Avenir Next LT Pro" w:hAnsi="Avenir Next LT Pro"/>
          <w:color w:val="232E56"/>
          <w:sz w:val="22"/>
          <w:szCs w:val="22"/>
        </w:rPr>
        <w:t>criminal records checks for overseas applicants - Home Office guidance can be found on GOV.UK; and for teaching positions</w:t>
      </w:r>
    </w:p>
    <w:p w14:paraId="0078181B" w14:textId="5870D27B" w:rsidR="00CB264E" w:rsidRPr="00994778" w:rsidRDefault="00CB264E" w:rsidP="003539C6">
      <w:pPr>
        <w:pStyle w:val="ListParagraph"/>
        <w:numPr>
          <w:ilvl w:val="2"/>
          <w:numId w:val="10"/>
        </w:numPr>
        <w:shd w:val="clear" w:color="auto" w:fill="FFFFFF"/>
        <w:autoSpaceDE w:val="0"/>
        <w:autoSpaceDN w:val="0"/>
        <w:adjustRightInd w:val="0"/>
        <w:spacing w:before="100" w:after="100" w:line="240" w:lineRule="auto"/>
        <w:contextualSpacing/>
        <w:jc w:val="both"/>
        <w:rPr>
          <w:rFonts w:ascii="Avenir Next LT Pro" w:hAnsi="Avenir Next LT Pro" w:cs="Arial"/>
          <w:color w:val="232E56"/>
          <w:sz w:val="22"/>
          <w:szCs w:val="22"/>
        </w:rPr>
      </w:pPr>
      <w:r w:rsidRPr="00994778">
        <w:rPr>
          <w:rFonts w:ascii="Avenir Next LT Pro" w:hAnsi="Avenir Next LT Pro"/>
          <w:color w:val="232E56"/>
          <w:sz w:val="22"/>
          <w:szCs w:val="22"/>
        </w:rPr>
        <w:t>obtaining a letter (via the applicant) from the professional regulating authority in the country (or countries) in which the applicant has worked confirming that they have not imposed any sanctions or restrictions, and or that they are aware of any reason why they may be unsuitable to teach.</w:t>
      </w:r>
      <w:r w:rsidR="00314CA2" w:rsidRPr="00994778">
        <w:rPr>
          <w:rFonts w:ascii="Avenir Next LT Pro" w:hAnsi="Avenir Next LT Pro"/>
          <w:color w:val="232E56"/>
          <w:sz w:val="22"/>
          <w:szCs w:val="22"/>
        </w:rPr>
        <w:t xml:space="preserve">  </w:t>
      </w:r>
    </w:p>
    <w:p w14:paraId="0777AB07" w14:textId="01A70532" w:rsidR="0073240C" w:rsidRPr="00994778" w:rsidRDefault="00DA7A96" w:rsidP="00D53C2D">
      <w:pPr>
        <w:pStyle w:val="ListParagraph"/>
        <w:numPr>
          <w:ilvl w:val="0"/>
          <w:numId w:val="13"/>
        </w:numPr>
        <w:shd w:val="clear" w:color="auto" w:fill="FFFFFF"/>
        <w:autoSpaceDE w:val="0"/>
        <w:autoSpaceDN w:val="0"/>
        <w:adjustRightInd w:val="0"/>
        <w:spacing w:before="100" w:after="100" w:line="240" w:lineRule="auto"/>
        <w:contextualSpacing/>
        <w:jc w:val="both"/>
        <w:rPr>
          <w:rFonts w:ascii="Avenir Next LT Pro" w:hAnsi="Avenir Next LT Pro"/>
          <w:color w:val="232E56"/>
        </w:rPr>
      </w:pPr>
      <w:r w:rsidRPr="00994778">
        <w:rPr>
          <w:rFonts w:ascii="Avenir Next LT Pro" w:hAnsi="Avenir Next LT Pro" w:cs="Arial"/>
          <w:color w:val="232E56"/>
          <w:sz w:val="22"/>
          <w:szCs w:val="22"/>
        </w:rPr>
        <w:t xml:space="preserve">Disqualification </w:t>
      </w:r>
      <w:r w:rsidR="00992724" w:rsidRPr="00994778">
        <w:rPr>
          <w:rFonts w:ascii="Avenir Next LT Pro" w:hAnsi="Avenir Next LT Pro" w:cs="Arial"/>
          <w:color w:val="232E56"/>
          <w:sz w:val="22"/>
          <w:szCs w:val="22"/>
        </w:rPr>
        <w:t xml:space="preserve">checks </w:t>
      </w:r>
      <w:r w:rsidR="007333B3" w:rsidRPr="00994778">
        <w:rPr>
          <w:rFonts w:ascii="Avenir Next LT Pro" w:hAnsi="Avenir Next LT Pro" w:cs="Arial"/>
          <w:color w:val="232E56"/>
          <w:sz w:val="22"/>
          <w:szCs w:val="22"/>
        </w:rPr>
        <w:t xml:space="preserve">under the 2018 Childcare Disqualification Regulations for </w:t>
      </w:r>
      <w:r w:rsidR="004C06D2" w:rsidRPr="00994778">
        <w:rPr>
          <w:rFonts w:ascii="Avenir Next LT Pro" w:hAnsi="Avenir Next LT Pro" w:cs="Arial"/>
          <w:color w:val="232E56"/>
          <w:sz w:val="22"/>
          <w:szCs w:val="22"/>
        </w:rPr>
        <w:t>individuals employed to work</w:t>
      </w:r>
      <w:r w:rsidR="00E62BE3" w:rsidRPr="00994778">
        <w:rPr>
          <w:rFonts w:ascii="Avenir Next LT Pro" w:hAnsi="Avenir Next LT Pro" w:cs="Arial"/>
          <w:color w:val="232E56"/>
          <w:sz w:val="22"/>
          <w:szCs w:val="22"/>
        </w:rPr>
        <w:t xml:space="preserve"> in reception classes, or in wraparound care for children up to the age of 8</w:t>
      </w:r>
      <w:r w:rsidR="00992724" w:rsidRPr="00994778">
        <w:rPr>
          <w:rFonts w:ascii="Avenir Next LT Pro" w:hAnsi="Avenir Next LT Pro" w:cs="Arial"/>
          <w:color w:val="232E56"/>
          <w:sz w:val="22"/>
          <w:szCs w:val="22"/>
        </w:rPr>
        <w:t xml:space="preserve"> in </w:t>
      </w:r>
      <w:r w:rsidR="007333B3" w:rsidRPr="00994778">
        <w:rPr>
          <w:rFonts w:ascii="Avenir Next LT Pro" w:hAnsi="Avenir Next LT Pro" w:cs="Arial"/>
          <w:color w:val="232E56"/>
          <w:sz w:val="22"/>
          <w:szCs w:val="22"/>
        </w:rPr>
        <w:t xml:space="preserve">schools providing </w:t>
      </w:r>
      <w:r w:rsidR="004C06D2" w:rsidRPr="00994778">
        <w:rPr>
          <w:rFonts w:ascii="Avenir Next LT Pro" w:hAnsi="Avenir Next LT Pro" w:cs="Arial"/>
          <w:color w:val="232E56"/>
          <w:sz w:val="22"/>
          <w:szCs w:val="22"/>
        </w:rPr>
        <w:t>childcare</w:t>
      </w:r>
      <w:r w:rsidR="00992724" w:rsidRPr="00994778">
        <w:rPr>
          <w:rFonts w:ascii="Avenir Next LT Pro" w:hAnsi="Avenir Next LT Pro" w:cs="Arial"/>
          <w:color w:val="232E56"/>
          <w:sz w:val="22"/>
          <w:szCs w:val="22"/>
        </w:rPr>
        <w:t>.</w:t>
      </w:r>
      <w:r w:rsidR="00106767" w:rsidRPr="00994778">
        <w:rPr>
          <w:rFonts w:ascii="Avenir Next LT Pro" w:hAnsi="Avenir Next LT Pro" w:cs="Arial"/>
          <w:color w:val="232E56"/>
          <w:sz w:val="22"/>
          <w:szCs w:val="22"/>
        </w:rPr>
        <w:t xml:space="preserve">  Further information</w:t>
      </w:r>
      <w:r w:rsidR="001B739A" w:rsidRPr="00994778">
        <w:rPr>
          <w:rFonts w:ascii="Avenir Next LT Pro" w:hAnsi="Avenir Next LT Pro" w:cs="Arial"/>
          <w:color w:val="232E56"/>
          <w:sz w:val="22"/>
          <w:szCs w:val="22"/>
        </w:rPr>
        <w:t xml:space="preserve"> can be found in the Guidance Notes which accompany this policy and in the Disqualification under the Childcare Act 200</w:t>
      </w:r>
      <w:r w:rsidR="0006294B" w:rsidRPr="00994778">
        <w:rPr>
          <w:rFonts w:ascii="Avenir Next LT Pro" w:hAnsi="Avenir Next LT Pro" w:cs="Arial"/>
          <w:color w:val="232E56"/>
          <w:sz w:val="22"/>
          <w:szCs w:val="22"/>
        </w:rPr>
        <w:t>6 statutory guidance on Gov.UK</w:t>
      </w:r>
    </w:p>
    <w:p w14:paraId="7F7EED48" w14:textId="66C772F0" w:rsidR="00982AAD" w:rsidRPr="00994778" w:rsidRDefault="00982AAD" w:rsidP="57203850">
      <w:pPr>
        <w:pStyle w:val="ListParagraph"/>
        <w:numPr>
          <w:ilvl w:val="0"/>
          <w:numId w:val="13"/>
        </w:numPr>
        <w:shd w:val="clear" w:color="auto" w:fill="FFFFFF" w:themeFill="background1"/>
        <w:autoSpaceDE w:val="0"/>
        <w:autoSpaceDN w:val="0"/>
        <w:adjustRightInd w:val="0"/>
        <w:spacing w:before="100" w:after="100" w:line="240" w:lineRule="auto"/>
        <w:contextualSpacing/>
        <w:jc w:val="both"/>
        <w:rPr>
          <w:rFonts w:ascii="Avenir Next LT Pro" w:hAnsi="Avenir Next LT Pro"/>
          <w:color w:val="232E56"/>
        </w:rPr>
      </w:pPr>
      <w:r w:rsidRPr="00994778">
        <w:rPr>
          <w:rFonts w:ascii="Avenir Next LT Pro" w:hAnsi="Avenir Next LT Pro" w:cs="Arial"/>
          <w:color w:val="232E56"/>
          <w:sz w:val="22"/>
          <w:szCs w:val="22"/>
        </w:rPr>
        <w:t>Online search to identify if there</w:t>
      </w:r>
      <w:r w:rsidR="00990838" w:rsidRPr="00994778">
        <w:rPr>
          <w:rFonts w:ascii="Avenir Next LT Pro" w:hAnsi="Avenir Next LT Pro" w:cs="Arial"/>
          <w:color w:val="232E56"/>
          <w:sz w:val="22"/>
          <w:szCs w:val="22"/>
        </w:rPr>
        <w:t xml:space="preserve"> are any concerns which </w:t>
      </w:r>
      <w:r w:rsidR="007955A7" w:rsidRPr="00994778">
        <w:rPr>
          <w:rFonts w:ascii="Avenir Next LT Pro" w:hAnsi="Avenir Next LT Pro" w:cs="Arial"/>
          <w:color w:val="232E56"/>
          <w:sz w:val="22"/>
          <w:szCs w:val="22"/>
        </w:rPr>
        <w:t>w</w:t>
      </w:r>
      <w:r w:rsidR="00990838" w:rsidRPr="00994778">
        <w:rPr>
          <w:rFonts w:ascii="Avenir Next LT Pro" w:hAnsi="Avenir Next LT Pro" w:cs="Arial"/>
          <w:color w:val="232E56"/>
          <w:sz w:val="22"/>
          <w:szCs w:val="22"/>
        </w:rPr>
        <w:t xml:space="preserve">ould </w:t>
      </w:r>
      <w:r w:rsidR="007955A7" w:rsidRPr="00994778">
        <w:rPr>
          <w:rFonts w:ascii="Avenir Next LT Pro" w:hAnsi="Avenir Next LT Pro" w:cs="Arial"/>
          <w:color w:val="232E56"/>
          <w:sz w:val="22"/>
          <w:szCs w:val="22"/>
        </w:rPr>
        <w:t xml:space="preserve">lead the school to </w:t>
      </w:r>
      <w:r w:rsidR="00990838" w:rsidRPr="00994778">
        <w:rPr>
          <w:rFonts w:ascii="Avenir Next LT Pro" w:hAnsi="Avenir Next LT Pro" w:cs="Arial"/>
          <w:color w:val="232E56"/>
          <w:sz w:val="22"/>
          <w:szCs w:val="22"/>
        </w:rPr>
        <w:t xml:space="preserve">question the </w:t>
      </w:r>
      <w:r w:rsidR="00C43822" w:rsidRPr="00994778">
        <w:rPr>
          <w:rFonts w:ascii="Avenir Next LT Pro" w:hAnsi="Avenir Next LT Pro" w:cs="Arial"/>
          <w:color w:val="232E56"/>
          <w:sz w:val="22"/>
          <w:szCs w:val="22"/>
        </w:rPr>
        <w:t>candidate’s</w:t>
      </w:r>
      <w:r w:rsidR="00990838" w:rsidRPr="00994778">
        <w:rPr>
          <w:rFonts w:ascii="Avenir Next LT Pro" w:hAnsi="Avenir Next LT Pro" w:cs="Arial"/>
          <w:color w:val="232E56"/>
          <w:sz w:val="22"/>
          <w:szCs w:val="22"/>
        </w:rPr>
        <w:t xml:space="preserve"> suitability to work with children</w:t>
      </w:r>
      <w:r w:rsidR="00FE0B7F" w:rsidRPr="00994778">
        <w:rPr>
          <w:rFonts w:ascii="Avenir Next LT Pro" w:hAnsi="Avenir Next LT Pro" w:cs="Arial"/>
          <w:color w:val="232E56"/>
          <w:sz w:val="22"/>
          <w:szCs w:val="22"/>
        </w:rPr>
        <w:t>, which will have been discussed with the candidate either before or at the interview</w:t>
      </w:r>
    </w:p>
    <w:p w14:paraId="6DFA6D19" w14:textId="77777777" w:rsidR="00842611" w:rsidRPr="00994778" w:rsidRDefault="00842611" w:rsidP="00842611">
      <w:pPr>
        <w:pStyle w:val="NoSpacing"/>
        <w:rPr>
          <w:rFonts w:ascii="Avenir Next LT Pro" w:hAnsi="Avenir Next LT Pro"/>
          <w:color w:val="232E56"/>
        </w:rPr>
      </w:pPr>
    </w:p>
    <w:p w14:paraId="7E97DEE1" w14:textId="7F6B3B4D" w:rsidR="00852708" w:rsidRPr="00994778" w:rsidRDefault="00852708" w:rsidP="00842611">
      <w:pPr>
        <w:pStyle w:val="NoSpacing"/>
        <w:rPr>
          <w:rFonts w:ascii="Avenir Next LT Pro" w:hAnsi="Avenir Next LT Pro"/>
          <w:color w:val="232E56"/>
        </w:rPr>
      </w:pPr>
      <w:r w:rsidRPr="00994778">
        <w:rPr>
          <w:rFonts w:ascii="Avenir Next LT Pro" w:hAnsi="Avenir Next LT Pro"/>
          <w:color w:val="232E56"/>
        </w:rPr>
        <w:t>If these are not satisfactory an offer of employment may be withdrawn or</w:t>
      </w:r>
      <w:r w:rsidR="00F30CF6" w:rsidRPr="00994778">
        <w:rPr>
          <w:rFonts w:ascii="Avenir Next LT Pro" w:hAnsi="Avenir Next LT Pro"/>
          <w:color w:val="232E56"/>
        </w:rPr>
        <w:t>,</w:t>
      </w:r>
      <w:r w:rsidRPr="00994778">
        <w:rPr>
          <w:rFonts w:ascii="Avenir Next LT Pro" w:hAnsi="Avenir Next LT Pro"/>
          <w:color w:val="232E56"/>
        </w:rPr>
        <w:t xml:space="preserve"> where an individual has commenced work, employment may be terminated.</w:t>
      </w:r>
    </w:p>
    <w:p w14:paraId="234E48E3" w14:textId="77777777" w:rsidR="00852708" w:rsidRPr="000B6972" w:rsidRDefault="00852708" w:rsidP="00852708">
      <w:pPr>
        <w:contextualSpacing/>
        <w:jc w:val="both"/>
        <w:rPr>
          <w:rFonts w:ascii="Avenir Next LT Pro" w:hAnsi="Avenir Next LT Pro" w:cs="Arial"/>
          <w:b/>
          <w:color w:val="4F81BD"/>
          <w:sz w:val="28"/>
          <w:szCs w:val="28"/>
        </w:rPr>
      </w:pPr>
    </w:p>
    <w:p w14:paraId="75451BED" w14:textId="743D2FA4" w:rsidR="00607D25" w:rsidRPr="00994778" w:rsidRDefault="00852708" w:rsidP="00111357">
      <w:pPr>
        <w:pStyle w:val="NoSpacing"/>
        <w:outlineLvl w:val="2"/>
        <w:rPr>
          <w:rFonts w:ascii="Avenir Next LT Pro" w:hAnsi="Avenir Next LT Pro"/>
          <w:b/>
          <w:bCs/>
          <w:color w:val="9BC31A"/>
          <w:sz w:val="28"/>
          <w:szCs w:val="28"/>
        </w:rPr>
      </w:pPr>
      <w:bookmarkStart w:id="31" w:name="_Toc114053922"/>
      <w:r w:rsidRPr="00994778">
        <w:rPr>
          <w:rFonts w:ascii="Avenir Next LT Pro" w:hAnsi="Avenir Next LT Pro"/>
          <w:b/>
          <w:bCs/>
          <w:color w:val="9BC31A"/>
          <w:sz w:val="28"/>
          <w:szCs w:val="28"/>
        </w:rPr>
        <w:t>14.1</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Right to Work</w:t>
      </w:r>
      <w:bookmarkEnd w:id="31"/>
    </w:p>
    <w:p w14:paraId="4322200B" w14:textId="77777777" w:rsidR="00607D25" w:rsidRPr="000B6972" w:rsidRDefault="00607D25" w:rsidP="00607D25">
      <w:pPr>
        <w:pStyle w:val="NoSpacing"/>
        <w:rPr>
          <w:rFonts w:ascii="Avenir Next LT Pro" w:hAnsi="Avenir Next LT Pro"/>
          <w:b/>
          <w:bCs/>
          <w:color w:val="67BD91"/>
          <w:sz w:val="26"/>
          <w:szCs w:val="26"/>
        </w:rPr>
      </w:pPr>
    </w:p>
    <w:p w14:paraId="3785241D" w14:textId="41A4303E" w:rsidR="00852708" w:rsidRPr="00994778" w:rsidRDefault="00852708" w:rsidP="00607D25">
      <w:pPr>
        <w:pStyle w:val="NoSpacing"/>
        <w:rPr>
          <w:rFonts w:ascii="Avenir Next LT Pro" w:hAnsi="Avenir Next LT Pro"/>
          <w:b/>
          <w:bCs/>
          <w:color w:val="232E56"/>
          <w:sz w:val="26"/>
          <w:szCs w:val="26"/>
        </w:rPr>
      </w:pPr>
      <w:r w:rsidRPr="00994778">
        <w:rPr>
          <w:rFonts w:ascii="Avenir Next LT Pro" w:hAnsi="Avenir Next LT Pro"/>
          <w:color w:val="232E56"/>
        </w:rPr>
        <w:t xml:space="preserve">In order to comply with the Asylum and Immigration Act 1996 – Prevention of Illegal Working – interview candidates </w:t>
      </w:r>
      <w:r w:rsidR="00285053" w:rsidRPr="00994778">
        <w:rPr>
          <w:rFonts w:ascii="Avenir Next LT Pro" w:hAnsi="Avenir Next LT Pro"/>
          <w:color w:val="232E56"/>
        </w:rPr>
        <w:t>must</w:t>
      </w:r>
      <w:r w:rsidRPr="00994778">
        <w:rPr>
          <w:rFonts w:ascii="Avenir Next LT Pro" w:hAnsi="Avenir Next LT Pro"/>
          <w:color w:val="232E56"/>
        </w:rPr>
        <w:t xml:space="preserve"> be asked to bring certain documentation to the interview which shows their eligibility to work in the UK.  No offer of employment can be made unless one of the original documents listed on the Home Office Right to Work Checklist is produced. </w:t>
      </w:r>
    </w:p>
    <w:p w14:paraId="09C7312C" w14:textId="77777777" w:rsidR="00852708" w:rsidRPr="00994778" w:rsidRDefault="00852708" w:rsidP="00607D25">
      <w:pPr>
        <w:pStyle w:val="NoSpacing"/>
        <w:rPr>
          <w:rFonts w:ascii="Avenir Next LT Pro" w:hAnsi="Avenir Next LT Pro"/>
          <w:color w:val="232E56"/>
        </w:rPr>
      </w:pPr>
    </w:p>
    <w:p w14:paraId="39B62726" w14:textId="6CF50F1A" w:rsidR="00852708" w:rsidRPr="00994778" w:rsidRDefault="00852708" w:rsidP="00607D25">
      <w:pPr>
        <w:pStyle w:val="NoSpacing"/>
        <w:rPr>
          <w:rFonts w:ascii="Avenir Next LT Pro" w:hAnsi="Avenir Next LT Pro"/>
          <w:color w:val="232E56"/>
        </w:rPr>
      </w:pPr>
      <w:r w:rsidRPr="00994778">
        <w:rPr>
          <w:rFonts w:ascii="Avenir Next LT Pro" w:hAnsi="Avenir Next LT Pro"/>
          <w:color w:val="232E56"/>
        </w:rPr>
        <w:t xml:space="preserve">The </w:t>
      </w:r>
      <w:r w:rsidR="00D57E2C" w:rsidRPr="00994778">
        <w:rPr>
          <w:rFonts w:ascii="Avenir Next LT Pro" w:hAnsi="Avenir Next LT Pro"/>
          <w:color w:val="232E56"/>
        </w:rPr>
        <w:t xml:space="preserve">interview </w:t>
      </w:r>
      <w:r w:rsidRPr="00994778">
        <w:rPr>
          <w:rFonts w:ascii="Avenir Next LT Pro" w:hAnsi="Avenir Next LT Pro"/>
          <w:color w:val="232E56"/>
        </w:rPr>
        <w:t xml:space="preserve">candidate’s original documents must be checked, and a signed and dated copy retained </w:t>
      </w:r>
      <w:r w:rsidR="00E6671D" w:rsidRPr="00994778">
        <w:rPr>
          <w:rFonts w:ascii="Avenir Next LT Pro" w:hAnsi="Avenir Next LT Pro"/>
          <w:color w:val="232E56"/>
        </w:rPr>
        <w:t>for at least six month</w:t>
      </w:r>
      <w:r w:rsidR="00F07438" w:rsidRPr="00994778">
        <w:rPr>
          <w:rFonts w:ascii="Avenir Next LT Pro" w:hAnsi="Avenir Next LT Pro"/>
          <w:color w:val="232E56"/>
        </w:rPr>
        <w:t xml:space="preserve">s or </w:t>
      </w:r>
      <w:r w:rsidRPr="00994778">
        <w:rPr>
          <w:rFonts w:ascii="Avenir Next LT Pro" w:hAnsi="Avenir Next LT Pro"/>
          <w:color w:val="232E56"/>
        </w:rPr>
        <w:t xml:space="preserve">in line with the school </w:t>
      </w:r>
      <w:r w:rsidR="006100D3" w:rsidRPr="00994778">
        <w:rPr>
          <w:rFonts w:ascii="Avenir Next LT Pro" w:hAnsi="Avenir Next LT Pro"/>
          <w:color w:val="232E56"/>
        </w:rPr>
        <w:t xml:space="preserve">document </w:t>
      </w:r>
      <w:r w:rsidRPr="00994778">
        <w:rPr>
          <w:rFonts w:ascii="Avenir Next LT Pro" w:hAnsi="Avenir Next LT Pro"/>
          <w:color w:val="232E56"/>
        </w:rPr>
        <w:t>retention policy</w:t>
      </w:r>
      <w:r w:rsidR="00F07438" w:rsidRPr="00994778">
        <w:rPr>
          <w:rFonts w:ascii="Avenir Next LT Pro" w:hAnsi="Avenir Next LT Pro"/>
          <w:color w:val="232E56"/>
        </w:rPr>
        <w:t xml:space="preserve"> if longer</w:t>
      </w:r>
      <w:r w:rsidR="00997871" w:rsidRPr="00994778">
        <w:rPr>
          <w:rFonts w:ascii="Avenir Next LT Pro" w:hAnsi="Avenir Next LT Pro"/>
          <w:color w:val="232E56"/>
        </w:rPr>
        <w:t xml:space="preserve">.  </w:t>
      </w:r>
      <w:r w:rsidR="00D72407" w:rsidRPr="00994778">
        <w:rPr>
          <w:rFonts w:ascii="Avenir Next LT Pro" w:hAnsi="Avenir Next LT Pro"/>
          <w:color w:val="232E56"/>
        </w:rPr>
        <w:t xml:space="preserve">Documents relating to unsuccessful candidates </w:t>
      </w:r>
      <w:r w:rsidR="00CA0A1C" w:rsidRPr="00994778">
        <w:rPr>
          <w:rFonts w:ascii="Avenir Next LT Pro" w:hAnsi="Avenir Next LT Pro"/>
          <w:color w:val="232E56"/>
        </w:rPr>
        <w:t xml:space="preserve">will be retained with the interview papers and destroyed six months from </w:t>
      </w:r>
      <w:r w:rsidR="00103A0D" w:rsidRPr="00994778">
        <w:rPr>
          <w:rFonts w:ascii="Avenir Next LT Pro" w:hAnsi="Avenir Next LT Pro"/>
          <w:color w:val="232E56"/>
        </w:rPr>
        <w:t xml:space="preserve">the date on which the position was offered </w:t>
      </w:r>
      <w:r w:rsidR="00A70D10" w:rsidRPr="00994778">
        <w:rPr>
          <w:rFonts w:ascii="Avenir Next LT Pro" w:hAnsi="Avenir Next LT Pro"/>
          <w:color w:val="232E56"/>
        </w:rPr>
        <w:t>and accepted by</w:t>
      </w:r>
      <w:r w:rsidR="00103A0D" w:rsidRPr="00994778">
        <w:rPr>
          <w:rFonts w:ascii="Avenir Next LT Pro" w:hAnsi="Avenir Next LT Pro"/>
          <w:color w:val="232E56"/>
        </w:rPr>
        <w:t xml:space="preserve"> the successful candidate</w:t>
      </w:r>
      <w:r w:rsidR="00A70D10" w:rsidRPr="00994778">
        <w:rPr>
          <w:rFonts w:ascii="Avenir Next LT Pro" w:hAnsi="Avenir Next LT Pro"/>
          <w:color w:val="232E56"/>
        </w:rPr>
        <w:t>.</w:t>
      </w:r>
    </w:p>
    <w:p w14:paraId="1C089F32" w14:textId="77777777" w:rsidR="00852708" w:rsidRPr="00994778" w:rsidRDefault="00852708" w:rsidP="00607D25">
      <w:pPr>
        <w:pStyle w:val="NoSpacing"/>
        <w:rPr>
          <w:rFonts w:ascii="Avenir Next LT Pro" w:hAnsi="Avenir Next LT Pro"/>
          <w:color w:val="232E56"/>
        </w:rPr>
      </w:pPr>
    </w:p>
    <w:p w14:paraId="11CFF218" w14:textId="77777777" w:rsidR="00852708" w:rsidRPr="00994778" w:rsidRDefault="00852708" w:rsidP="00607D25">
      <w:pPr>
        <w:pStyle w:val="NoSpacing"/>
        <w:rPr>
          <w:rFonts w:ascii="Avenir Next LT Pro" w:hAnsi="Avenir Next LT Pro"/>
          <w:color w:val="232E56"/>
        </w:rPr>
      </w:pPr>
      <w:r w:rsidRPr="00994778">
        <w:rPr>
          <w:rFonts w:ascii="Avenir Next LT Pro" w:hAnsi="Avenir Next LT Pro"/>
          <w:color w:val="232E56"/>
        </w:rPr>
        <w:t>The Home Office Right to Work Checklist shows the acceptable identity documentation as currently defined by the Home Office and further information on establishing an individual’s right to work can be found at:</w:t>
      </w:r>
    </w:p>
    <w:p w14:paraId="71874DA5" w14:textId="77777777" w:rsidR="00852708" w:rsidRPr="00994778" w:rsidRDefault="00852708" w:rsidP="00607D25">
      <w:pPr>
        <w:pStyle w:val="NoSpacing"/>
        <w:rPr>
          <w:rFonts w:ascii="Avenir Next LT Pro" w:hAnsi="Avenir Next LT Pro"/>
          <w:color w:val="232E56"/>
        </w:rPr>
      </w:pPr>
      <w:r w:rsidRPr="00994778">
        <w:rPr>
          <w:rFonts w:ascii="Avenir Next LT Pro" w:hAnsi="Avenir Next LT Pro"/>
          <w:color w:val="232E56"/>
        </w:rPr>
        <w:t xml:space="preserve"> </w:t>
      </w:r>
    </w:p>
    <w:p w14:paraId="15218F49" w14:textId="553FF80F" w:rsidR="00B66EA6" w:rsidRPr="00994778" w:rsidRDefault="004C203C" w:rsidP="001D63E9">
      <w:pPr>
        <w:pStyle w:val="NoSpacing"/>
        <w:rPr>
          <w:rFonts w:ascii="Avenir Next LT Pro" w:hAnsi="Avenir Next LT Pro"/>
          <w:color w:val="232E56"/>
        </w:rPr>
      </w:pPr>
      <w:hyperlink r:id="rId16" w:history="1">
        <w:r w:rsidR="00AD152B" w:rsidRPr="00994778">
          <w:rPr>
            <w:rStyle w:val="Hyperlink"/>
            <w:rFonts w:ascii="Avenir Next LT Pro" w:hAnsi="Avenir Next LT Pro"/>
            <w:color w:val="232E56"/>
          </w:rPr>
          <w:t>https://www.gov.uk/government/publications/right-to-work-checks-employers-guide/an-employers-guide-to-right-to-work-checks-31-august-2021-accessible-version</w:t>
        </w:r>
      </w:hyperlink>
    </w:p>
    <w:p w14:paraId="310089B2" w14:textId="54394BFA" w:rsidR="00AD152B" w:rsidRPr="00994778" w:rsidRDefault="00AD152B" w:rsidP="001D63E9">
      <w:pPr>
        <w:pStyle w:val="NoSpacing"/>
        <w:rPr>
          <w:rFonts w:ascii="Avenir Next LT Pro" w:hAnsi="Avenir Next LT Pro"/>
          <w:color w:val="67BD91"/>
          <w:sz w:val="20"/>
          <w:szCs w:val="20"/>
        </w:rPr>
      </w:pPr>
    </w:p>
    <w:p w14:paraId="2D4266E4" w14:textId="77777777" w:rsidR="00A604B5" w:rsidRPr="00994778" w:rsidRDefault="00A604B5" w:rsidP="001D63E9">
      <w:pPr>
        <w:pStyle w:val="NoSpacing"/>
        <w:rPr>
          <w:rFonts w:ascii="Avenir Next LT Pro" w:hAnsi="Avenir Next LT Pro"/>
          <w:color w:val="67BD91"/>
          <w:sz w:val="20"/>
          <w:szCs w:val="20"/>
        </w:rPr>
      </w:pPr>
    </w:p>
    <w:p w14:paraId="3BAF49FD" w14:textId="6A59AE32" w:rsidR="00852708" w:rsidRPr="00994778" w:rsidRDefault="00852708" w:rsidP="00111357">
      <w:pPr>
        <w:pStyle w:val="NoSpacing"/>
        <w:outlineLvl w:val="2"/>
        <w:rPr>
          <w:rFonts w:ascii="Avenir Next LT Pro" w:hAnsi="Avenir Next LT Pro"/>
          <w:b/>
          <w:bCs/>
          <w:color w:val="9BC31A"/>
          <w:sz w:val="28"/>
          <w:szCs w:val="28"/>
        </w:rPr>
      </w:pPr>
      <w:bookmarkStart w:id="32" w:name="_Toc114053923"/>
      <w:r w:rsidRPr="00994778">
        <w:rPr>
          <w:rFonts w:ascii="Avenir Next LT Pro" w:hAnsi="Avenir Next LT Pro"/>
          <w:b/>
          <w:bCs/>
          <w:color w:val="9BC31A"/>
          <w:sz w:val="28"/>
          <w:szCs w:val="28"/>
        </w:rPr>
        <w:t>14.2</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w:t>
      </w:r>
      <w:bookmarkStart w:id="33" w:name="DBS_and_Barred_List_Checks"/>
      <w:bookmarkEnd w:id="33"/>
      <w:r w:rsidRPr="00994778">
        <w:rPr>
          <w:rFonts w:ascii="Avenir Next LT Pro" w:hAnsi="Avenir Next LT Pro"/>
          <w:b/>
          <w:bCs/>
          <w:color w:val="9BC31A"/>
          <w:sz w:val="28"/>
          <w:szCs w:val="28"/>
        </w:rPr>
        <w:t>DBS and Barred List Checks</w:t>
      </w:r>
      <w:bookmarkEnd w:id="32"/>
    </w:p>
    <w:p w14:paraId="36D8597A" w14:textId="77777777" w:rsidR="00B66EA6" w:rsidRPr="000B6972" w:rsidRDefault="00B66EA6" w:rsidP="00B66EA6">
      <w:pPr>
        <w:pStyle w:val="NoSpacing"/>
        <w:rPr>
          <w:rFonts w:ascii="Avenir Next LT Pro" w:hAnsi="Avenir Next LT Pro"/>
          <w:color w:val="9BC31A"/>
          <w:sz w:val="32"/>
          <w:szCs w:val="32"/>
        </w:rPr>
      </w:pPr>
    </w:p>
    <w:p w14:paraId="41EC611A" w14:textId="1AE34322" w:rsidR="00852708" w:rsidRPr="00994778" w:rsidRDefault="00852708" w:rsidP="00B66EA6">
      <w:pPr>
        <w:pStyle w:val="NoSpacing"/>
        <w:rPr>
          <w:rFonts w:ascii="Avenir Next LT Pro" w:hAnsi="Avenir Next LT Pro"/>
          <w:color w:val="232E56"/>
        </w:rPr>
      </w:pPr>
      <w:r w:rsidRPr="00994778">
        <w:rPr>
          <w:rFonts w:ascii="Avenir Next LT Pro" w:hAnsi="Avenir Next LT Pro"/>
          <w:color w:val="232E56"/>
        </w:rPr>
        <w:t xml:space="preserve">All those directly employed by Schools and Academies in paid positions are required to obtain an enhanced Disclosure and Barring Service (DBS) check.  </w:t>
      </w:r>
    </w:p>
    <w:p w14:paraId="24560B0C" w14:textId="77777777" w:rsidR="00852708" w:rsidRPr="00994778" w:rsidRDefault="00852708" w:rsidP="00B66EA6">
      <w:pPr>
        <w:pStyle w:val="NoSpacing"/>
        <w:rPr>
          <w:rFonts w:ascii="Avenir Next LT Pro" w:hAnsi="Avenir Next LT Pro"/>
          <w:color w:val="232E56"/>
        </w:rPr>
      </w:pPr>
    </w:p>
    <w:p w14:paraId="13F294B8" w14:textId="54ED5181" w:rsidR="00852708" w:rsidRPr="00994778" w:rsidRDefault="00852708" w:rsidP="00B66EA6">
      <w:pPr>
        <w:pStyle w:val="NoSpacing"/>
        <w:rPr>
          <w:rFonts w:ascii="Avenir Next LT Pro" w:hAnsi="Avenir Next LT Pro"/>
          <w:color w:val="232E56"/>
        </w:rPr>
      </w:pPr>
      <w:r w:rsidRPr="00994778">
        <w:rPr>
          <w:rFonts w:ascii="Avenir Next LT Pro" w:hAnsi="Avenir Next LT Pro"/>
          <w:color w:val="232E56"/>
        </w:rPr>
        <w:t>It is an offence t</w:t>
      </w:r>
      <w:r w:rsidR="004561DA">
        <w:rPr>
          <w:rFonts w:ascii="Avenir Next LT Pro" w:hAnsi="Avenir Next LT Pro"/>
          <w:color w:val="232E56"/>
        </w:rPr>
        <w:t>o employ, in a school</w:t>
      </w:r>
      <w:r w:rsidRPr="00994778">
        <w:rPr>
          <w:rFonts w:ascii="Avenir Next LT Pro" w:hAnsi="Avenir Next LT Pro"/>
          <w:color w:val="232E56"/>
        </w:rPr>
        <w:t>, an individual who is barred from working with children.  A check against the Children’s Barred List will be requested as part of the enhanced DBS Disclosure for all employees working in regulated activity i.e. having unsupervised, frequent, or intensive contact with children.</w:t>
      </w:r>
    </w:p>
    <w:p w14:paraId="5C4003A6" w14:textId="77777777" w:rsidR="00852708" w:rsidRPr="00994778" w:rsidRDefault="00852708" w:rsidP="00B66EA6">
      <w:pPr>
        <w:pStyle w:val="NoSpacing"/>
        <w:rPr>
          <w:rFonts w:ascii="Avenir Next LT Pro" w:hAnsi="Avenir Next LT Pro"/>
          <w:color w:val="232E56"/>
        </w:rPr>
      </w:pPr>
    </w:p>
    <w:p w14:paraId="1ED8E8F9" w14:textId="2B70BC15" w:rsidR="00852708" w:rsidRPr="00994778" w:rsidRDefault="00852708" w:rsidP="00B66EA6">
      <w:pPr>
        <w:pStyle w:val="NoSpacing"/>
        <w:rPr>
          <w:rFonts w:ascii="Avenir Next LT Pro" w:hAnsi="Avenir Next LT Pro"/>
          <w:color w:val="232E56"/>
        </w:rPr>
      </w:pPr>
      <w:r w:rsidRPr="00994778">
        <w:rPr>
          <w:rFonts w:ascii="Avenir Next LT Pro" w:hAnsi="Avenir Next LT Pro"/>
          <w:color w:val="232E56"/>
        </w:rPr>
        <w:t>It is the schools practice that individuals obtain a satisfactory enhanced DBS check before commencing work.</w:t>
      </w:r>
      <w:r w:rsidR="00FF6A66" w:rsidRPr="00994778">
        <w:rPr>
          <w:rFonts w:ascii="Avenir Next LT Pro" w:hAnsi="Avenir Next LT Pro"/>
          <w:color w:val="232E56"/>
        </w:rPr>
        <w:t xml:space="preserve"> </w:t>
      </w:r>
      <w:r w:rsidRPr="00994778">
        <w:rPr>
          <w:rFonts w:ascii="Avenir Next LT Pro" w:hAnsi="Avenir Next LT Pro"/>
          <w:color w:val="232E56"/>
        </w:rPr>
        <w:t xml:space="preserve"> In exceptional circumstances where the applicant is required to commence work before the full disclosure certificate is received, where working in regulated activity, a barred list check must be carried out before employment commences and supervision must be in place until a satisfactory DBS check is obtained.</w:t>
      </w:r>
    </w:p>
    <w:p w14:paraId="026E60FE" w14:textId="77777777" w:rsidR="00852708" w:rsidRPr="00994778" w:rsidRDefault="00852708" w:rsidP="00B66EA6">
      <w:pPr>
        <w:pStyle w:val="NoSpacing"/>
        <w:rPr>
          <w:rFonts w:ascii="Avenir Next LT Pro" w:hAnsi="Avenir Next LT Pro"/>
          <w:color w:val="232E56"/>
        </w:rPr>
      </w:pPr>
    </w:p>
    <w:p w14:paraId="498C4E0F" w14:textId="2769A555" w:rsidR="00B434C4" w:rsidRPr="00994778" w:rsidRDefault="00852708" w:rsidP="00B66EA6">
      <w:pPr>
        <w:pStyle w:val="NoSpacing"/>
        <w:rPr>
          <w:rFonts w:ascii="Avenir Next LT Pro" w:hAnsi="Avenir Next LT Pro"/>
          <w:color w:val="232E56"/>
        </w:rPr>
      </w:pPr>
      <w:r w:rsidRPr="00994778">
        <w:rPr>
          <w:rFonts w:ascii="Avenir Next LT Pro" w:hAnsi="Avenir Next LT Pro"/>
          <w:color w:val="232E56"/>
        </w:rPr>
        <w:t>In cases where we are notified that a DBS check is positive for criminal convictions, cautions, warnings etc, the contents of the certificate will be discussed with our HR Consultant</w:t>
      </w:r>
      <w:r w:rsidR="00591306" w:rsidRPr="00994778">
        <w:rPr>
          <w:rFonts w:ascii="Avenir Next LT Pro" w:hAnsi="Avenir Next LT Pro"/>
          <w:color w:val="232E56"/>
        </w:rPr>
        <w:t>/Provider</w:t>
      </w:r>
      <w:r w:rsidRPr="00994778">
        <w:rPr>
          <w:rFonts w:ascii="Avenir Next LT Pro" w:hAnsi="Avenir Next LT Pro"/>
          <w:color w:val="232E56"/>
        </w:rPr>
        <w:t xml:space="preserve">. </w:t>
      </w:r>
      <w:r w:rsidR="008C45CD" w:rsidRPr="00994778">
        <w:rPr>
          <w:rFonts w:ascii="Avenir Next LT Pro" w:hAnsi="Avenir Next LT Pro"/>
          <w:color w:val="232E56"/>
        </w:rPr>
        <w:t xml:space="preserve"> </w:t>
      </w:r>
    </w:p>
    <w:p w14:paraId="76688F3F" w14:textId="13B60937" w:rsidR="00852708" w:rsidRPr="00994778" w:rsidRDefault="00852708" w:rsidP="00B66EA6">
      <w:pPr>
        <w:pStyle w:val="NoSpacing"/>
        <w:rPr>
          <w:rFonts w:ascii="Avenir Next LT Pro" w:hAnsi="Avenir Next LT Pro"/>
          <w:color w:val="232E56"/>
        </w:rPr>
      </w:pPr>
      <w:r w:rsidRPr="00994778">
        <w:rPr>
          <w:rFonts w:ascii="Avenir Next LT Pro" w:hAnsi="Avenir Next LT Pro"/>
          <w:color w:val="232E56"/>
        </w:rPr>
        <w:t>For further details of what constitutes regulated activity and guidance on DBS checking for unpaid positions, including Governors and volunteers, please refer to Part 2 – Guidance Notes for Managers.</w:t>
      </w:r>
    </w:p>
    <w:p w14:paraId="4ED4D5CC" w14:textId="77777777" w:rsidR="006C7B38" w:rsidRPr="00C402D0" w:rsidRDefault="006C7B38" w:rsidP="00111357">
      <w:pPr>
        <w:pStyle w:val="NoSpacing"/>
        <w:outlineLvl w:val="2"/>
        <w:rPr>
          <w:rFonts w:ascii="Avenir Next LT Pro" w:hAnsi="Avenir Next LT Pro"/>
          <w:b/>
          <w:bCs/>
          <w:color w:val="67BD91"/>
          <w:sz w:val="26"/>
          <w:szCs w:val="26"/>
        </w:rPr>
      </w:pPr>
    </w:p>
    <w:p w14:paraId="0D9824E4" w14:textId="77777777" w:rsidR="004C203C" w:rsidRDefault="004C203C" w:rsidP="00BC114B">
      <w:pPr>
        <w:widowControl w:val="0"/>
        <w:autoSpaceDE w:val="0"/>
        <w:autoSpaceDN w:val="0"/>
        <w:spacing w:after="0" w:line="240" w:lineRule="auto"/>
        <w:rPr>
          <w:rFonts w:ascii="Avenir Next LT Pro" w:hAnsi="Avenir Next LT Pro"/>
          <w:b/>
          <w:bCs/>
          <w:color w:val="9BC31A"/>
          <w:sz w:val="28"/>
          <w:szCs w:val="28"/>
        </w:rPr>
      </w:pPr>
      <w:bookmarkStart w:id="34" w:name="_Toc114053924"/>
    </w:p>
    <w:p w14:paraId="1A48A894" w14:textId="58D20F0C" w:rsidR="00852708" w:rsidRPr="00994778" w:rsidRDefault="00852708" w:rsidP="00BC114B">
      <w:pPr>
        <w:widowControl w:val="0"/>
        <w:autoSpaceDE w:val="0"/>
        <w:autoSpaceDN w:val="0"/>
        <w:spacing w:after="0" w:line="240" w:lineRule="auto"/>
        <w:rPr>
          <w:rFonts w:ascii="Avenir Next LT Pro" w:hAnsi="Avenir Next LT Pro"/>
          <w:b/>
          <w:bCs/>
          <w:color w:val="9BC31A"/>
          <w:sz w:val="28"/>
          <w:szCs w:val="28"/>
        </w:rPr>
      </w:pPr>
      <w:r w:rsidRPr="00994778">
        <w:rPr>
          <w:rFonts w:ascii="Avenir Next LT Pro" w:hAnsi="Avenir Next LT Pro"/>
          <w:b/>
          <w:bCs/>
          <w:color w:val="9BC31A"/>
          <w:sz w:val="28"/>
          <w:szCs w:val="28"/>
        </w:rPr>
        <w:lastRenderedPageBreak/>
        <w:t>14.3</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w:t>
      </w:r>
      <w:bookmarkStart w:id="35" w:name="Prohibition_of_Teachers"/>
      <w:bookmarkEnd w:id="35"/>
      <w:r w:rsidRPr="00994778">
        <w:rPr>
          <w:rFonts w:ascii="Avenir Next LT Pro" w:hAnsi="Avenir Next LT Pro"/>
          <w:b/>
          <w:bCs/>
          <w:color w:val="9BC31A"/>
          <w:sz w:val="28"/>
          <w:szCs w:val="28"/>
        </w:rPr>
        <w:t>Prohibition of Teachers</w:t>
      </w:r>
      <w:bookmarkEnd w:id="34"/>
    </w:p>
    <w:p w14:paraId="47A70D0C" w14:textId="77777777" w:rsidR="000D1C05" w:rsidRPr="00C402D0" w:rsidRDefault="000D1C05" w:rsidP="000D1C05">
      <w:pPr>
        <w:autoSpaceDE w:val="0"/>
        <w:autoSpaceDN w:val="0"/>
        <w:adjustRightInd w:val="0"/>
        <w:spacing w:after="0" w:line="240" w:lineRule="auto"/>
        <w:rPr>
          <w:rFonts w:ascii="Avenir Next LT Pro" w:eastAsiaTheme="minorHAnsi" w:hAnsi="Avenir Next LT Pro" w:cs="Trebuchet MS"/>
          <w:b/>
          <w:bCs/>
          <w:color w:val="232E56"/>
          <w:kern w:val="0"/>
          <w:sz w:val="24"/>
          <w:szCs w:val="24"/>
          <w:u w:val="single"/>
          <w:lang w:eastAsia="en-US"/>
          <w14:ligatures w14:val="none"/>
          <w14:cntxtAlts w14:val="0"/>
        </w:rPr>
      </w:pPr>
    </w:p>
    <w:p w14:paraId="1CF095E3" w14:textId="54A08063" w:rsidR="00363653" w:rsidRPr="00994778" w:rsidRDefault="00363653" w:rsidP="00363653">
      <w:pPr>
        <w:pStyle w:val="NoSpacing"/>
        <w:rPr>
          <w:rFonts w:ascii="Avenir Next LT Pro" w:hAnsi="Avenir Next LT Pro"/>
          <w:color w:val="232E56"/>
        </w:rPr>
      </w:pPr>
      <w:r w:rsidRPr="00994778">
        <w:rPr>
          <w:rFonts w:ascii="Avenir Next LT Pro" w:hAnsi="Avenir Next LT Pro"/>
          <w:color w:val="232E56"/>
        </w:rPr>
        <w:t xml:space="preserve">The School will verify that anyone appointed to carry out teaching work (including HLTA’s and unqualified teachers) has not been prohibited from doing so by the Secretary of State in accordance with the Teachers’ Disciplinary (England) Regulations 2012. All those in teaching work, or those with previous teaching experience, will require a prohibition check. Teaching staff will be checked on the Teacher Regulation Agency self-service portal (formerly known as the Employer Access Service) to ensure that they have the required teaching qualifications, have successfully completed statutory induction where it is necessary i.e. for teachers who obtained QTS after May 1999, and have not been prohibited from teaching. </w:t>
      </w:r>
    </w:p>
    <w:p w14:paraId="2C6A4562" w14:textId="77777777" w:rsidR="00F947FA" w:rsidRPr="00994778" w:rsidRDefault="00F947FA" w:rsidP="00363653">
      <w:pPr>
        <w:pStyle w:val="NoSpacing"/>
        <w:rPr>
          <w:rFonts w:ascii="Avenir Next LT Pro" w:hAnsi="Avenir Next LT Pro"/>
          <w:color w:val="232E56"/>
        </w:rPr>
      </w:pPr>
    </w:p>
    <w:p w14:paraId="1E7B7A72" w14:textId="04CF8DBC" w:rsidR="003D09D9" w:rsidRPr="00994778" w:rsidRDefault="003D09D9" w:rsidP="003D09D9">
      <w:pPr>
        <w:pStyle w:val="NoSpacing"/>
        <w:rPr>
          <w:rFonts w:ascii="Avenir Next LT Pro" w:hAnsi="Avenir Next LT Pro"/>
          <w:color w:val="232E56"/>
        </w:rPr>
      </w:pPr>
      <w:r w:rsidRPr="00994778">
        <w:rPr>
          <w:rFonts w:ascii="Avenir Next LT Pro" w:hAnsi="Avenir Next LT Pro"/>
          <w:color w:val="232E56"/>
        </w:rPr>
        <w:t>A person who is prohibited must not be appointed to a role that involves teaching work.</w:t>
      </w:r>
    </w:p>
    <w:p w14:paraId="297D1567" w14:textId="77777777" w:rsidR="00A604B5" w:rsidRPr="00C402D0" w:rsidRDefault="00A604B5" w:rsidP="003D09D9">
      <w:pPr>
        <w:pStyle w:val="NoSpacing"/>
        <w:rPr>
          <w:rFonts w:ascii="Avenir Next LT Pro" w:hAnsi="Avenir Next LT Pro"/>
          <w:color w:val="222971"/>
        </w:rPr>
      </w:pPr>
    </w:p>
    <w:p w14:paraId="03A7CCA7" w14:textId="02D2DAD3" w:rsidR="00852708" w:rsidRPr="00994778" w:rsidRDefault="00852708" w:rsidP="00111357">
      <w:pPr>
        <w:pStyle w:val="NoSpacing"/>
        <w:outlineLvl w:val="2"/>
        <w:rPr>
          <w:rFonts w:ascii="Avenir Next LT Pro" w:hAnsi="Avenir Next LT Pro"/>
          <w:b/>
          <w:bCs/>
          <w:color w:val="9BC31A"/>
          <w:sz w:val="28"/>
          <w:szCs w:val="28"/>
        </w:rPr>
      </w:pPr>
      <w:bookmarkStart w:id="36" w:name="_Toc114053925"/>
      <w:r w:rsidRPr="00994778">
        <w:rPr>
          <w:rFonts w:ascii="Avenir Next LT Pro" w:hAnsi="Avenir Next LT Pro"/>
          <w:b/>
          <w:bCs/>
          <w:color w:val="9BC31A"/>
          <w:sz w:val="28"/>
          <w:szCs w:val="28"/>
        </w:rPr>
        <w:t>14.4</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Section 128 Management Checks</w:t>
      </w:r>
      <w:bookmarkEnd w:id="36"/>
      <w:r w:rsidRPr="00994778">
        <w:rPr>
          <w:rFonts w:ascii="Avenir Next LT Pro" w:hAnsi="Avenir Next LT Pro"/>
          <w:b/>
          <w:bCs/>
          <w:color w:val="9BC31A"/>
          <w:sz w:val="28"/>
          <w:szCs w:val="28"/>
        </w:rPr>
        <w:t xml:space="preserve"> </w:t>
      </w:r>
    </w:p>
    <w:p w14:paraId="6F69E37C" w14:textId="77777777" w:rsidR="00A7317F" w:rsidRPr="00C402D0" w:rsidRDefault="00A7317F" w:rsidP="00A7317F">
      <w:pPr>
        <w:pStyle w:val="NoSpacing"/>
        <w:rPr>
          <w:rFonts w:ascii="Avenir Next LT Pro" w:hAnsi="Avenir Next LT Pro" w:cs="Arial"/>
          <w:b/>
          <w:color w:val="FF0000"/>
          <w:sz w:val="28"/>
          <w:szCs w:val="28"/>
        </w:rPr>
      </w:pPr>
    </w:p>
    <w:p w14:paraId="76191D97" w14:textId="5450A8D8" w:rsidR="00852708" w:rsidRPr="00994778" w:rsidRDefault="00852708" w:rsidP="00A7317F">
      <w:pPr>
        <w:pStyle w:val="NoSpacing"/>
        <w:rPr>
          <w:rFonts w:ascii="Avenir Next LT Pro" w:hAnsi="Avenir Next LT Pro"/>
          <w:color w:val="232E56"/>
        </w:rPr>
      </w:pPr>
      <w:r w:rsidRPr="00994778">
        <w:rPr>
          <w:rFonts w:ascii="Avenir Next LT Pro" w:hAnsi="Avenir Next LT Pro"/>
          <w:color w:val="232E56"/>
        </w:rPr>
        <w:t xml:space="preserve">Section 128 directions are not made in relation to employees in maintained schools however, the Secretary of State, under s. 128 of the Education and Skills Act 2008, may prohibit someone from serving as a maintained school governor.  </w:t>
      </w:r>
      <w:r w:rsidR="00314CA2" w:rsidRPr="00994778">
        <w:rPr>
          <w:rFonts w:ascii="Avenir Next LT Pro" w:hAnsi="Avenir Next LT Pro"/>
          <w:color w:val="232E56"/>
        </w:rPr>
        <w:t>In accordance with this the school will undertake a section 128 check for all Governors at the school to ensure they are not prohibited under the provisions.</w:t>
      </w:r>
    </w:p>
    <w:p w14:paraId="02E125E2" w14:textId="77777777" w:rsidR="000D6223" w:rsidRPr="00C402D0" w:rsidRDefault="000D6223" w:rsidP="000D6223">
      <w:pPr>
        <w:pStyle w:val="NoSpacing"/>
        <w:rPr>
          <w:rFonts w:ascii="Avenir Next LT Pro" w:hAnsi="Avenir Next LT Pro" w:cs="Arial"/>
          <w:b/>
          <w:bCs/>
          <w:color w:val="67BD91"/>
          <w:sz w:val="26"/>
          <w:szCs w:val="26"/>
        </w:rPr>
      </w:pPr>
    </w:p>
    <w:p w14:paraId="26582699" w14:textId="6E21955C" w:rsidR="00852708" w:rsidRPr="00994778" w:rsidRDefault="00852708" w:rsidP="00111357">
      <w:pPr>
        <w:pStyle w:val="NoSpacing"/>
        <w:outlineLvl w:val="2"/>
        <w:rPr>
          <w:rFonts w:ascii="Avenir Next LT Pro" w:hAnsi="Avenir Next LT Pro" w:cs="Arial"/>
          <w:b/>
          <w:bCs/>
          <w:color w:val="9BC31A"/>
          <w:sz w:val="28"/>
          <w:szCs w:val="28"/>
        </w:rPr>
      </w:pPr>
      <w:bookmarkStart w:id="37" w:name="_Toc114053926"/>
      <w:r w:rsidRPr="00994778">
        <w:rPr>
          <w:rFonts w:ascii="Avenir Next LT Pro" w:hAnsi="Avenir Next LT Pro" w:cs="Arial"/>
          <w:b/>
          <w:bCs/>
          <w:color w:val="9BC31A"/>
          <w:sz w:val="28"/>
          <w:szCs w:val="28"/>
        </w:rPr>
        <w:t>14.5</w:t>
      </w:r>
      <w:r w:rsidR="00861BC8" w:rsidRPr="00994778">
        <w:rPr>
          <w:rFonts w:ascii="Avenir Next LT Pro" w:hAnsi="Avenir Next LT Pro" w:cs="Arial"/>
          <w:b/>
          <w:bCs/>
          <w:color w:val="9BC31A"/>
          <w:sz w:val="28"/>
          <w:szCs w:val="28"/>
        </w:rPr>
        <w:t>.</w:t>
      </w:r>
      <w:r w:rsidRPr="00994778">
        <w:rPr>
          <w:rFonts w:ascii="Avenir Next LT Pro" w:hAnsi="Avenir Next LT Pro" w:cs="Arial"/>
          <w:b/>
          <w:bCs/>
          <w:color w:val="9BC31A"/>
          <w:sz w:val="28"/>
          <w:szCs w:val="28"/>
        </w:rPr>
        <w:t xml:space="preserve"> Overseas Checks</w:t>
      </w:r>
      <w:bookmarkEnd w:id="37"/>
    </w:p>
    <w:p w14:paraId="73A22CE0" w14:textId="77777777" w:rsidR="000D6223" w:rsidRPr="00C402D0" w:rsidRDefault="000D6223" w:rsidP="000D6223">
      <w:pPr>
        <w:pStyle w:val="NoSpacing"/>
        <w:rPr>
          <w:rFonts w:ascii="Avenir Next LT Pro" w:hAnsi="Avenir Next LT Pro"/>
        </w:rPr>
      </w:pPr>
    </w:p>
    <w:p w14:paraId="7FFAD8C0" w14:textId="6404391D" w:rsidR="003C756C" w:rsidRPr="00994778" w:rsidRDefault="00852708" w:rsidP="000D6223">
      <w:pPr>
        <w:pStyle w:val="NoSpacing"/>
        <w:rPr>
          <w:rFonts w:ascii="Avenir Next LT Pro" w:hAnsi="Avenir Next LT Pro"/>
          <w:color w:val="232E56"/>
        </w:rPr>
      </w:pPr>
      <w:r w:rsidRPr="00994778">
        <w:rPr>
          <w:rFonts w:ascii="Avenir Next LT Pro" w:hAnsi="Avenir Next LT Pro"/>
          <w:color w:val="232E56"/>
        </w:rPr>
        <w:t>In accordance with Keeping Children Safe in Education,</w:t>
      </w:r>
      <w:r w:rsidR="00314CA2" w:rsidRPr="00994778">
        <w:rPr>
          <w:rFonts w:ascii="Avenir Next LT Pro" w:hAnsi="Avenir Next LT Pro"/>
          <w:color w:val="232E56"/>
        </w:rPr>
        <w:t xml:space="preserve"> </w:t>
      </w:r>
      <w:r w:rsidR="005B2567" w:rsidRPr="00994778">
        <w:rPr>
          <w:rFonts w:ascii="Avenir Next LT Pro" w:hAnsi="Avenir Next LT Pro"/>
          <w:color w:val="232E56"/>
        </w:rPr>
        <w:t xml:space="preserve">this school will </w:t>
      </w:r>
      <w:r w:rsidR="00C02D9D" w:rsidRPr="00994778">
        <w:rPr>
          <w:rFonts w:ascii="Avenir Next LT Pro" w:hAnsi="Avenir Next LT Pro"/>
          <w:color w:val="232E56"/>
        </w:rPr>
        <w:t xml:space="preserve">ensure that </w:t>
      </w:r>
      <w:r w:rsidR="003C756C" w:rsidRPr="00994778">
        <w:rPr>
          <w:rFonts w:ascii="Avenir Next LT Pro" w:hAnsi="Avenir Next LT Pro"/>
          <w:color w:val="232E56"/>
        </w:rPr>
        <w:t xml:space="preserve">individuals who have lived or worked outside the UK </w:t>
      </w:r>
      <w:r w:rsidR="00407C86" w:rsidRPr="00994778">
        <w:rPr>
          <w:rFonts w:ascii="Avenir Next LT Pro" w:hAnsi="Avenir Next LT Pro"/>
          <w:color w:val="232E56"/>
        </w:rPr>
        <w:t xml:space="preserve">will </w:t>
      </w:r>
      <w:r w:rsidR="003C756C" w:rsidRPr="00994778">
        <w:rPr>
          <w:rFonts w:ascii="Avenir Next LT Pro" w:hAnsi="Avenir Next LT Pro"/>
          <w:color w:val="232E56"/>
        </w:rPr>
        <w:t xml:space="preserve">undergo the same checks as all other staff in schools or colleges. </w:t>
      </w:r>
      <w:r w:rsidR="00241B92" w:rsidRPr="00994778">
        <w:rPr>
          <w:rFonts w:ascii="Avenir Next LT Pro" w:hAnsi="Avenir Next LT Pro"/>
          <w:color w:val="232E56"/>
        </w:rPr>
        <w:t xml:space="preserve"> </w:t>
      </w:r>
      <w:r w:rsidR="003C756C" w:rsidRPr="00994778">
        <w:rPr>
          <w:rFonts w:ascii="Avenir Next LT Pro" w:hAnsi="Avenir Next LT Pro"/>
          <w:color w:val="232E56"/>
        </w:rPr>
        <w:t>This includes obtaining (via the applicant) an enhanced DBS certificate (including barred list information, for those who will be engaging in regulated activity) even if the individual has never been to the UK</w:t>
      </w:r>
    </w:p>
    <w:p w14:paraId="02FEC045" w14:textId="77777777" w:rsidR="003C756C" w:rsidRPr="00994778" w:rsidRDefault="003C756C" w:rsidP="000D6223">
      <w:pPr>
        <w:pStyle w:val="NoSpacing"/>
        <w:rPr>
          <w:rFonts w:ascii="Avenir Next LT Pro" w:hAnsi="Avenir Next LT Pro"/>
          <w:color w:val="232E56"/>
        </w:rPr>
      </w:pPr>
    </w:p>
    <w:p w14:paraId="04C2675B" w14:textId="77493857" w:rsidR="003C756C" w:rsidRPr="00994778" w:rsidRDefault="003C756C" w:rsidP="000D6223">
      <w:pPr>
        <w:pStyle w:val="NoSpacing"/>
        <w:rPr>
          <w:rFonts w:ascii="Avenir Next LT Pro" w:hAnsi="Avenir Next LT Pro"/>
          <w:color w:val="232E56"/>
        </w:rPr>
      </w:pPr>
      <w:r w:rsidRPr="00994778">
        <w:rPr>
          <w:rFonts w:ascii="Avenir Next LT Pro" w:hAnsi="Avenir Next LT Pro"/>
          <w:color w:val="232E56"/>
        </w:rPr>
        <w:t>In addition</w:t>
      </w:r>
      <w:r w:rsidR="00D766A7" w:rsidRPr="00994778">
        <w:rPr>
          <w:rFonts w:ascii="Avenir Next LT Pro" w:hAnsi="Avenir Next LT Pro"/>
          <w:color w:val="232E56"/>
        </w:rPr>
        <w:t xml:space="preserve">, we will </w:t>
      </w:r>
      <w:r w:rsidR="00314CA2" w:rsidRPr="00994778">
        <w:rPr>
          <w:rFonts w:ascii="Avenir Next LT Pro" w:hAnsi="Avenir Next LT Pro"/>
          <w:color w:val="232E56"/>
        </w:rPr>
        <w:t xml:space="preserve">make any further </w:t>
      </w:r>
      <w:r w:rsidR="00B371C3" w:rsidRPr="00994778">
        <w:rPr>
          <w:rFonts w:ascii="Avenir Next LT Pro" w:hAnsi="Avenir Next LT Pro"/>
          <w:color w:val="232E56"/>
        </w:rPr>
        <w:t xml:space="preserve">appropriate </w:t>
      </w:r>
      <w:r w:rsidR="00314CA2" w:rsidRPr="00994778">
        <w:rPr>
          <w:rFonts w:ascii="Avenir Next LT Pro" w:hAnsi="Avenir Next LT Pro"/>
          <w:color w:val="232E56"/>
        </w:rPr>
        <w:t>checks so that any relevant events that occurred outside the UK can be considered.</w:t>
      </w:r>
      <w:r w:rsidR="006D7F0B" w:rsidRPr="00994778">
        <w:rPr>
          <w:rFonts w:ascii="Avenir Next LT Pro" w:hAnsi="Avenir Next LT Pro"/>
          <w:color w:val="232E56"/>
        </w:rPr>
        <w:t xml:space="preserve"> </w:t>
      </w:r>
      <w:r w:rsidR="00314CA2" w:rsidRPr="00994778">
        <w:rPr>
          <w:rFonts w:ascii="Avenir Next LT Pro" w:hAnsi="Avenir Next LT Pro"/>
          <w:color w:val="232E56"/>
        </w:rPr>
        <w:t xml:space="preserve"> </w:t>
      </w:r>
      <w:r w:rsidR="004C203C">
        <w:rPr>
          <w:rFonts w:ascii="Avenir Next LT Pro" w:hAnsi="Avenir Next LT Pro"/>
          <w:color w:val="232E56"/>
        </w:rPr>
        <w:t>Singlewell Primary School</w:t>
      </w:r>
      <w:r w:rsidR="00C259E8" w:rsidRPr="00994778">
        <w:rPr>
          <w:rFonts w:ascii="Avenir Next LT Pro" w:hAnsi="Avenir Next LT Pro"/>
          <w:color w:val="232E56"/>
        </w:rPr>
        <w:t xml:space="preserve"> </w:t>
      </w:r>
      <w:r w:rsidR="00A371DE" w:rsidRPr="00994778">
        <w:rPr>
          <w:rFonts w:ascii="Avenir Next LT Pro" w:hAnsi="Avenir Next LT Pro"/>
          <w:color w:val="232E56"/>
        </w:rPr>
        <w:t xml:space="preserve">will </w:t>
      </w:r>
      <w:r w:rsidR="00314CA2" w:rsidRPr="00994778">
        <w:rPr>
          <w:rFonts w:ascii="Avenir Next LT Pro" w:hAnsi="Avenir Next LT Pro"/>
          <w:color w:val="232E56"/>
        </w:rPr>
        <w:t>apply the same approach for any individuals who have lived or worked outside the UK regardless of whether or not it was in an EEA country or the rest of the world</w:t>
      </w:r>
      <w:r w:rsidRPr="00994778">
        <w:rPr>
          <w:rFonts w:ascii="Avenir Next LT Pro" w:hAnsi="Avenir Next LT Pro"/>
          <w:color w:val="232E56"/>
        </w:rPr>
        <w:t>.  T</w:t>
      </w:r>
      <w:r w:rsidR="00DE64B1" w:rsidRPr="00994778">
        <w:rPr>
          <w:rFonts w:ascii="Avenir Next LT Pro" w:hAnsi="Avenir Next LT Pro"/>
          <w:color w:val="232E56"/>
        </w:rPr>
        <w:t>his</w:t>
      </w:r>
      <w:r w:rsidR="00314CA2" w:rsidRPr="00994778">
        <w:rPr>
          <w:rFonts w:ascii="Avenir Next LT Pro" w:hAnsi="Avenir Next LT Pro"/>
          <w:color w:val="232E56"/>
        </w:rPr>
        <w:t xml:space="preserve"> should</w:t>
      </w:r>
      <w:r w:rsidR="00DE64B1" w:rsidRPr="00994778">
        <w:rPr>
          <w:rFonts w:ascii="Avenir Next LT Pro" w:hAnsi="Avenir Next LT Pro"/>
          <w:color w:val="232E56"/>
        </w:rPr>
        <w:t xml:space="preserve"> include</w:t>
      </w:r>
      <w:r w:rsidR="005A526B" w:rsidRPr="00994778">
        <w:rPr>
          <w:rFonts w:ascii="Avenir Next LT Pro" w:hAnsi="Avenir Next LT Pro"/>
          <w:color w:val="232E56"/>
        </w:rPr>
        <w:t xml:space="preserve"> </w:t>
      </w:r>
    </w:p>
    <w:p w14:paraId="7A383E83" w14:textId="77777777" w:rsidR="003C756C" w:rsidRPr="00994778" w:rsidRDefault="003C756C" w:rsidP="000D6223">
      <w:pPr>
        <w:pStyle w:val="NoSpacing"/>
        <w:rPr>
          <w:rFonts w:ascii="Avenir Next LT Pro" w:hAnsi="Avenir Next LT Pro"/>
          <w:color w:val="232E56"/>
        </w:rPr>
      </w:pPr>
    </w:p>
    <w:p w14:paraId="08327279" w14:textId="39894E12" w:rsidR="00CE484D" w:rsidRPr="00994778" w:rsidRDefault="005A526B" w:rsidP="00544F9D">
      <w:pPr>
        <w:pStyle w:val="NoSpacing"/>
        <w:numPr>
          <w:ilvl w:val="1"/>
          <w:numId w:val="9"/>
        </w:numPr>
        <w:rPr>
          <w:rFonts w:ascii="Avenir Next LT Pro" w:hAnsi="Avenir Next LT Pro"/>
          <w:color w:val="232E56"/>
        </w:rPr>
      </w:pPr>
      <w:r w:rsidRPr="00994778">
        <w:rPr>
          <w:rFonts w:ascii="Avenir Next LT Pro" w:hAnsi="Avenir Next LT Pro"/>
          <w:color w:val="232E56"/>
        </w:rPr>
        <w:t>obtaining a criminal record check for time spent abroad</w:t>
      </w:r>
      <w:r w:rsidR="00BA6C34" w:rsidRPr="00994778">
        <w:rPr>
          <w:rFonts w:ascii="Avenir Next LT Pro" w:hAnsi="Avenir Next LT Pro"/>
          <w:color w:val="232E56"/>
        </w:rPr>
        <w:t xml:space="preserve">.  </w:t>
      </w:r>
      <w:r w:rsidR="00B95445" w:rsidRPr="00994778">
        <w:rPr>
          <w:rFonts w:ascii="Avenir Next LT Pro" w:hAnsi="Avenir Next LT Pro"/>
          <w:color w:val="232E56"/>
        </w:rPr>
        <w:t>F</w:t>
      </w:r>
      <w:r w:rsidR="000B3100" w:rsidRPr="00994778">
        <w:rPr>
          <w:rFonts w:ascii="Avenir Next LT Pro" w:hAnsi="Avenir Next LT Pro"/>
          <w:color w:val="232E56"/>
        </w:rPr>
        <w:t xml:space="preserve">urther information on how to obtain </w:t>
      </w:r>
      <w:r w:rsidR="000E2CFE" w:rsidRPr="00994778">
        <w:rPr>
          <w:rFonts w:ascii="Avenir Next LT Pro" w:hAnsi="Avenir Next LT Pro"/>
          <w:color w:val="232E56"/>
        </w:rPr>
        <w:t>such a check can be found at</w:t>
      </w:r>
      <w:r w:rsidR="00E36518" w:rsidRPr="00994778">
        <w:rPr>
          <w:rFonts w:ascii="Avenir Next LT Pro" w:hAnsi="Avenir Next LT Pro"/>
          <w:color w:val="232E56"/>
        </w:rPr>
        <w:t>:</w:t>
      </w:r>
      <w:r w:rsidR="000E2CFE" w:rsidRPr="00994778">
        <w:rPr>
          <w:rFonts w:ascii="Avenir Next LT Pro" w:hAnsi="Avenir Next LT Pro"/>
          <w:color w:val="232E56"/>
        </w:rPr>
        <w:t xml:space="preserve"> </w:t>
      </w:r>
      <w:hyperlink r:id="rId17" w:history="1">
        <w:r w:rsidR="00267046" w:rsidRPr="00994778">
          <w:rPr>
            <w:rStyle w:val="Hyperlink"/>
            <w:rFonts w:ascii="Avenir Next LT Pro" w:hAnsi="Avenir Next LT Pro"/>
            <w:color w:val="232E56"/>
          </w:rPr>
          <w:t>https://www.gov.uk/government/publications/criminal-records-checks-for-overseas-applicants/guidance-on-the-application-process-for-criminal-records-checks-overseas</w:t>
        </w:r>
      </w:hyperlink>
    </w:p>
    <w:p w14:paraId="1A58194D" w14:textId="39FACBAE" w:rsidR="003C756C" w:rsidRPr="00994778" w:rsidRDefault="003C756C" w:rsidP="00544F9D">
      <w:pPr>
        <w:pStyle w:val="NoSpacing"/>
        <w:numPr>
          <w:ilvl w:val="1"/>
          <w:numId w:val="9"/>
        </w:numPr>
        <w:rPr>
          <w:rFonts w:ascii="Avenir Next LT Pro" w:hAnsi="Avenir Next LT Pro"/>
          <w:color w:val="232E56"/>
        </w:rPr>
      </w:pPr>
      <w:r w:rsidRPr="00994778">
        <w:rPr>
          <w:rFonts w:ascii="Avenir Next LT Pro" w:hAnsi="Avenir Next LT Pro"/>
          <w:color w:val="232E56"/>
        </w:rPr>
        <w:t>for teaching positions obtaining a letter (via the applicant) from the professional regulating authority in the country (or countries) in which the applicant has worked confirming that they have not imposed any sanctions or restrictions, and or that they are aware of any reason why they may be unsuitable to teach.</w:t>
      </w:r>
      <w:r w:rsidR="00BA6C34" w:rsidRPr="00994778">
        <w:rPr>
          <w:rFonts w:ascii="Avenir Next LT Pro" w:hAnsi="Avenir Next LT Pro"/>
          <w:color w:val="232E56"/>
        </w:rPr>
        <w:t xml:space="preserve"> </w:t>
      </w:r>
      <w:r w:rsidRPr="00994778">
        <w:rPr>
          <w:rFonts w:ascii="Avenir Next LT Pro" w:hAnsi="Avenir Next LT Pro"/>
          <w:color w:val="232E56"/>
        </w:rPr>
        <w:t xml:space="preserve"> Applicants can find contact details of regulatory bodies in the EU/EEA and Switzerland on the Regulated Professions database</w:t>
      </w:r>
      <w:r w:rsidR="00BA6C34" w:rsidRPr="00994778">
        <w:rPr>
          <w:rFonts w:ascii="Avenir Next LT Pro" w:hAnsi="Avenir Next LT Pro"/>
          <w:color w:val="232E56"/>
        </w:rPr>
        <w:t xml:space="preserve">.  </w:t>
      </w:r>
      <w:r w:rsidRPr="00994778">
        <w:rPr>
          <w:rFonts w:ascii="Avenir Next LT Pro" w:hAnsi="Avenir Next LT Pro"/>
          <w:color w:val="232E56"/>
        </w:rPr>
        <w:t>Applicants can also contact the UK Centre for Professional Qualifications who will signpost them to the appropriate EEA regulatory body.</w:t>
      </w:r>
    </w:p>
    <w:p w14:paraId="476637F5" w14:textId="77777777" w:rsidR="00CE484D" w:rsidRPr="00994778" w:rsidRDefault="00CE484D" w:rsidP="000D6223">
      <w:pPr>
        <w:pStyle w:val="NoSpacing"/>
        <w:rPr>
          <w:rFonts w:ascii="Avenir Next LT Pro" w:hAnsi="Avenir Next LT Pro"/>
          <w:color w:val="232E56"/>
        </w:rPr>
      </w:pPr>
    </w:p>
    <w:p w14:paraId="4BCB315E" w14:textId="1418DD58" w:rsidR="00852708" w:rsidRPr="00994778" w:rsidRDefault="00FF5FE7" w:rsidP="000D6223">
      <w:pPr>
        <w:pStyle w:val="NoSpacing"/>
        <w:rPr>
          <w:rFonts w:ascii="Avenir Next LT Pro" w:hAnsi="Avenir Next LT Pro"/>
          <w:b/>
          <w:color w:val="232E56"/>
        </w:rPr>
      </w:pPr>
      <w:r w:rsidRPr="00994778">
        <w:rPr>
          <w:rFonts w:ascii="Avenir Next LT Pro" w:hAnsi="Avenir Next LT Pro"/>
          <w:color w:val="232E56"/>
        </w:rPr>
        <w:t>The overseas check</w:t>
      </w:r>
      <w:r w:rsidR="003C756C" w:rsidRPr="00994778">
        <w:rPr>
          <w:rFonts w:ascii="Avenir Next LT Pro" w:hAnsi="Avenir Next LT Pro"/>
          <w:color w:val="232E56"/>
        </w:rPr>
        <w:t>s</w:t>
      </w:r>
      <w:r w:rsidRPr="00994778">
        <w:rPr>
          <w:rFonts w:ascii="Avenir Next LT Pro" w:hAnsi="Avenir Next LT Pro"/>
          <w:color w:val="232E56"/>
        </w:rPr>
        <w:t xml:space="preserve"> </w:t>
      </w:r>
      <w:r w:rsidR="00B8524E" w:rsidRPr="00994778">
        <w:rPr>
          <w:rFonts w:ascii="Avenir Next LT Pro" w:hAnsi="Avenir Next LT Pro"/>
          <w:color w:val="232E56"/>
        </w:rPr>
        <w:t xml:space="preserve">will </w:t>
      </w:r>
      <w:r w:rsidRPr="00994778">
        <w:rPr>
          <w:rFonts w:ascii="Avenir Next LT Pro" w:hAnsi="Avenir Next LT Pro"/>
          <w:color w:val="232E56"/>
        </w:rPr>
        <w:t xml:space="preserve">be carried out in addition to </w:t>
      </w:r>
      <w:r w:rsidR="00A47C4C" w:rsidRPr="00994778">
        <w:rPr>
          <w:rFonts w:ascii="Avenir Next LT Pro" w:hAnsi="Avenir Next LT Pro"/>
          <w:color w:val="232E56"/>
        </w:rPr>
        <w:t>obtaining an enhanced DBS check as the DBS check alone is not sufficient to establish</w:t>
      </w:r>
      <w:r w:rsidR="00802081" w:rsidRPr="00994778">
        <w:rPr>
          <w:rFonts w:ascii="Avenir Next LT Pro" w:hAnsi="Avenir Next LT Pro"/>
          <w:color w:val="232E56"/>
        </w:rPr>
        <w:t xml:space="preserve"> the candidate’s suitability to </w:t>
      </w:r>
      <w:r w:rsidR="00802081" w:rsidRPr="00994778">
        <w:rPr>
          <w:rFonts w:ascii="Avenir Next LT Pro" w:hAnsi="Avenir Next LT Pro"/>
          <w:color w:val="232E56"/>
        </w:rPr>
        <w:lastRenderedPageBreak/>
        <w:t xml:space="preserve">work with children. </w:t>
      </w:r>
      <w:r w:rsidR="000E2CFE" w:rsidRPr="00994778">
        <w:rPr>
          <w:rFonts w:ascii="Avenir Next LT Pro" w:hAnsi="Avenir Next LT Pro"/>
          <w:color w:val="232E56"/>
        </w:rPr>
        <w:t xml:space="preserve"> </w:t>
      </w:r>
    </w:p>
    <w:p w14:paraId="0A8B3921" w14:textId="621A21C7" w:rsidR="57203850" w:rsidRPr="00994778" w:rsidRDefault="00C43444" w:rsidP="57203850">
      <w:pPr>
        <w:pStyle w:val="NormalWeb"/>
        <w:rPr>
          <w:rStyle w:val="Strong"/>
          <w:rFonts w:ascii="Avenir Next LT Pro" w:hAnsi="Avenir Next LT Pro"/>
          <w:sz w:val="22"/>
          <w:szCs w:val="22"/>
        </w:rPr>
      </w:pPr>
      <w:r w:rsidRPr="00994778">
        <w:rPr>
          <w:rStyle w:val="Strong"/>
          <w:rFonts w:ascii="Avenir Next LT Pro" w:hAnsi="Avenir Next LT Pro"/>
          <w:color w:val="232E56"/>
          <w:sz w:val="22"/>
          <w:szCs w:val="22"/>
        </w:rPr>
        <w:t>From 1 January 2021 the Teaching Regulation Agency will no longer maintain a list of EEA teachers with sanctions.</w:t>
      </w:r>
    </w:p>
    <w:p w14:paraId="023F7ACB" w14:textId="196BD9EC" w:rsidR="0094497C" w:rsidRPr="00994778" w:rsidRDefault="00852708" w:rsidP="00111357">
      <w:pPr>
        <w:pStyle w:val="NoSpacing"/>
        <w:outlineLvl w:val="2"/>
        <w:rPr>
          <w:rFonts w:ascii="Avenir Next LT Pro" w:hAnsi="Avenir Next LT Pro"/>
          <w:b/>
          <w:bCs/>
          <w:color w:val="9BC31A"/>
          <w:sz w:val="28"/>
          <w:szCs w:val="28"/>
        </w:rPr>
      </w:pPr>
      <w:bookmarkStart w:id="38" w:name="_Toc114053927"/>
      <w:r w:rsidRPr="00994778">
        <w:rPr>
          <w:rFonts w:ascii="Avenir Next LT Pro" w:hAnsi="Avenir Next LT Pro"/>
          <w:b/>
          <w:bCs/>
          <w:color w:val="9BC31A"/>
          <w:sz w:val="28"/>
          <w:szCs w:val="28"/>
        </w:rPr>
        <w:t>14.6</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w:t>
      </w:r>
      <w:bookmarkStart w:id="39" w:name="Risk_by_Association"/>
      <w:bookmarkEnd w:id="39"/>
      <w:r w:rsidRPr="00994778">
        <w:rPr>
          <w:rFonts w:ascii="Avenir Next LT Pro" w:hAnsi="Avenir Next LT Pro"/>
          <w:b/>
          <w:bCs/>
          <w:color w:val="9BC31A"/>
          <w:sz w:val="28"/>
          <w:szCs w:val="28"/>
        </w:rPr>
        <w:t>Proof of Qualifications</w:t>
      </w:r>
      <w:bookmarkEnd w:id="38"/>
    </w:p>
    <w:p w14:paraId="055F7F1D" w14:textId="77777777" w:rsidR="0094497C" w:rsidRPr="000634F3" w:rsidRDefault="0094497C" w:rsidP="0094497C">
      <w:pPr>
        <w:pStyle w:val="NoSpacing"/>
        <w:rPr>
          <w:rFonts w:ascii="Avenir Next LT Pro" w:hAnsi="Avenir Next LT Pro"/>
          <w:b/>
          <w:bCs/>
          <w:color w:val="67BD91"/>
          <w:sz w:val="26"/>
          <w:szCs w:val="26"/>
        </w:rPr>
      </w:pPr>
    </w:p>
    <w:p w14:paraId="4AD85050" w14:textId="585664A2" w:rsidR="00852708" w:rsidRPr="00994778" w:rsidRDefault="00852708" w:rsidP="0094497C">
      <w:pPr>
        <w:pStyle w:val="NoSpacing"/>
        <w:rPr>
          <w:rFonts w:ascii="Avenir Next LT Pro" w:hAnsi="Avenir Next LT Pro"/>
          <w:b/>
          <w:bCs/>
          <w:color w:val="232E56"/>
        </w:rPr>
      </w:pPr>
      <w:r w:rsidRPr="00994778">
        <w:rPr>
          <w:rFonts w:ascii="Avenir Next LT Pro" w:hAnsi="Avenir Next LT Pro"/>
          <w:color w:val="232E56"/>
          <w:lang w:val="en"/>
        </w:rPr>
        <w:t xml:space="preserve">Proof of qualifications will be checked to ensure that they match with the candidate’s application form.  The name of the qualification, awarding institution, date of qualification and candidate name will be checked.  </w:t>
      </w:r>
      <w:r w:rsidRPr="00994778">
        <w:rPr>
          <w:rFonts w:ascii="Avenir Next LT Pro" w:hAnsi="Avenir Next LT Pro"/>
          <w:color w:val="232E56"/>
        </w:rPr>
        <w:t xml:space="preserve">A signed and dated copy of the certificate will be retained as evidence of when the check was carried out, and by whom. </w:t>
      </w:r>
    </w:p>
    <w:p w14:paraId="678DF297" w14:textId="77777777" w:rsidR="00852708" w:rsidRPr="00994778" w:rsidRDefault="00852708" w:rsidP="0094497C">
      <w:pPr>
        <w:pStyle w:val="NoSpacing"/>
        <w:rPr>
          <w:rFonts w:ascii="Avenir Next LT Pro" w:hAnsi="Avenir Next LT Pro"/>
          <w:color w:val="232E56"/>
        </w:rPr>
      </w:pPr>
    </w:p>
    <w:p w14:paraId="4BA0696A" w14:textId="409B3118" w:rsidR="00852708" w:rsidRPr="00994778" w:rsidRDefault="00852708" w:rsidP="0094497C">
      <w:pPr>
        <w:pStyle w:val="NoSpacing"/>
        <w:rPr>
          <w:rFonts w:ascii="Avenir Next LT Pro" w:hAnsi="Avenir Next LT Pro"/>
          <w:color w:val="232E56"/>
        </w:rPr>
      </w:pPr>
      <w:r w:rsidRPr="00994778">
        <w:rPr>
          <w:rFonts w:ascii="Avenir Next LT Pro" w:hAnsi="Avenir Next LT Pro"/>
          <w:color w:val="232E56"/>
        </w:rPr>
        <w:t>In the case of teachers, Qualified Teacher Status (QTS) will be checked via the Teacher Regulation Agency’s Self</w:t>
      </w:r>
      <w:r w:rsidR="006C7B38" w:rsidRPr="00994778">
        <w:rPr>
          <w:rFonts w:ascii="Avenir Next LT Pro" w:hAnsi="Avenir Next LT Pro"/>
          <w:color w:val="232E56"/>
        </w:rPr>
        <w:t>-</w:t>
      </w:r>
      <w:r w:rsidRPr="00994778">
        <w:rPr>
          <w:rFonts w:ascii="Avenir Next LT Pro" w:hAnsi="Avenir Next LT Pro"/>
          <w:color w:val="232E56"/>
        </w:rPr>
        <w:t xml:space="preserve">Service Portal at </w:t>
      </w:r>
      <w:hyperlink r:id="rId18" w:history="1">
        <w:r w:rsidR="00544F9D" w:rsidRPr="00994778">
          <w:rPr>
            <w:rStyle w:val="Hyperlink"/>
            <w:rFonts w:ascii="Avenir Next LT Pro" w:hAnsi="Avenir Next LT Pro" w:cs="Arial"/>
            <w:color w:val="232E56"/>
          </w:rPr>
          <w:t>https://teacherservices.education.gov.uk/</w:t>
        </w:r>
      </w:hyperlink>
    </w:p>
    <w:p w14:paraId="63F8EA30" w14:textId="77777777" w:rsidR="00852708" w:rsidRPr="00994778" w:rsidRDefault="00852708" w:rsidP="0094497C">
      <w:pPr>
        <w:pStyle w:val="NoSpacing"/>
        <w:rPr>
          <w:rFonts w:ascii="Avenir Next LT Pro" w:hAnsi="Avenir Next LT Pro"/>
          <w:color w:val="232E56"/>
        </w:rPr>
      </w:pPr>
      <w:r w:rsidRPr="00994778">
        <w:rPr>
          <w:rFonts w:ascii="Avenir Next LT Pro" w:hAnsi="Avenir Next LT Pro"/>
          <w:color w:val="232E56"/>
        </w:rPr>
        <w:t xml:space="preserve"> </w:t>
      </w:r>
    </w:p>
    <w:p w14:paraId="1A76B085" w14:textId="77777777" w:rsidR="005136B5" w:rsidRDefault="00852708" w:rsidP="005136B5">
      <w:pPr>
        <w:pStyle w:val="NoSpacing"/>
        <w:rPr>
          <w:rFonts w:ascii="Avenir Next LT Pro" w:hAnsi="Avenir Next LT Pro"/>
          <w:color w:val="232E56"/>
          <w:lang w:val="en"/>
        </w:rPr>
      </w:pPr>
      <w:r w:rsidRPr="00994778">
        <w:rPr>
          <w:rFonts w:ascii="Avenir Next LT Pro" w:hAnsi="Avenir Next LT Pro"/>
          <w:color w:val="232E56"/>
          <w:lang w:val="en"/>
        </w:rPr>
        <w:t>In the event of any concerns regarding the validity of the qualification, a candidate may be required to obtain confirmation or clarification in writing from the exam board or awarding institution.</w:t>
      </w:r>
    </w:p>
    <w:p w14:paraId="4F6C34BA" w14:textId="77777777" w:rsidR="00A46D38" w:rsidRDefault="00A46D38" w:rsidP="005136B5">
      <w:pPr>
        <w:pStyle w:val="NoSpacing"/>
        <w:rPr>
          <w:rFonts w:ascii="Avenir Next LT Pro" w:hAnsi="Avenir Next LT Pro"/>
          <w:color w:val="232E56"/>
          <w:lang w:val="en"/>
        </w:rPr>
      </w:pPr>
    </w:p>
    <w:p w14:paraId="125CCCCA" w14:textId="77777777" w:rsidR="00A46D38" w:rsidRPr="00994778" w:rsidRDefault="00A46D38" w:rsidP="005136B5">
      <w:pPr>
        <w:pStyle w:val="NoSpacing"/>
        <w:rPr>
          <w:rFonts w:ascii="Avenir Next LT Pro" w:hAnsi="Avenir Next LT Pro"/>
          <w:color w:val="232E56"/>
          <w:lang w:val="en"/>
        </w:rPr>
      </w:pPr>
    </w:p>
    <w:p w14:paraId="4F78B0B5" w14:textId="04388BBC" w:rsidR="005136B5" w:rsidRPr="000634F3" w:rsidRDefault="00852708" w:rsidP="00BC114B">
      <w:pPr>
        <w:widowControl w:val="0"/>
        <w:autoSpaceDE w:val="0"/>
        <w:autoSpaceDN w:val="0"/>
        <w:spacing w:after="0" w:line="240" w:lineRule="auto"/>
        <w:rPr>
          <w:rFonts w:ascii="Avenir Next LT Pro" w:hAnsi="Avenir Next LT Pro"/>
          <w:b/>
          <w:bCs/>
          <w:color w:val="9BC31A"/>
          <w:sz w:val="32"/>
          <w:szCs w:val="32"/>
          <w:lang w:val="en"/>
        </w:rPr>
      </w:pPr>
      <w:bookmarkStart w:id="40" w:name="_Toc114053928"/>
      <w:r w:rsidRPr="00994778">
        <w:rPr>
          <w:rFonts w:ascii="Avenir Next LT Pro" w:hAnsi="Avenir Next LT Pro"/>
          <w:b/>
          <w:bCs/>
          <w:color w:val="9BC31A"/>
          <w:sz w:val="28"/>
          <w:szCs w:val="28"/>
        </w:rPr>
        <w:t>14.7</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w:t>
      </w:r>
      <w:bookmarkStart w:id="41" w:name="Follow_up_References"/>
      <w:bookmarkEnd w:id="41"/>
      <w:r w:rsidRPr="00994778">
        <w:rPr>
          <w:rFonts w:ascii="Avenir Next LT Pro" w:hAnsi="Avenir Next LT Pro"/>
          <w:b/>
          <w:bCs/>
          <w:color w:val="9BC31A"/>
          <w:sz w:val="28"/>
          <w:szCs w:val="28"/>
        </w:rPr>
        <w:t>Follow-up References</w:t>
      </w:r>
      <w:bookmarkEnd w:id="40"/>
    </w:p>
    <w:p w14:paraId="16913921" w14:textId="77777777" w:rsidR="005136B5" w:rsidRPr="000634F3" w:rsidRDefault="005136B5" w:rsidP="005136B5">
      <w:pPr>
        <w:pStyle w:val="NoSpacing"/>
        <w:rPr>
          <w:rFonts w:ascii="Avenir Next LT Pro" w:hAnsi="Avenir Next LT Pro"/>
          <w:b/>
          <w:bCs/>
          <w:color w:val="67BD91"/>
          <w:sz w:val="26"/>
          <w:szCs w:val="26"/>
          <w:lang w:val="en"/>
        </w:rPr>
      </w:pPr>
    </w:p>
    <w:p w14:paraId="52E2C75C" w14:textId="6E8244AB" w:rsidR="00852708" w:rsidRPr="00994778" w:rsidRDefault="00852708" w:rsidP="005136B5">
      <w:pPr>
        <w:pStyle w:val="NoSpacing"/>
        <w:rPr>
          <w:rFonts w:ascii="Avenir Next LT Pro" w:hAnsi="Avenir Next LT Pro"/>
          <w:b/>
          <w:bCs/>
          <w:color w:val="232E56"/>
          <w:lang w:val="en"/>
        </w:rPr>
      </w:pPr>
      <w:r w:rsidRPr="00994778">
        <w:rPr>
          <w:rFonts w:ascii="Avenir Next LT Pro" w:hAnsi="Avenir Next LT Pro"/>
          <w:color w:val="232E56"/>
        </w:rPr>
        <w:t>Following a written conditional offer of employment to the successful candidate, a supplementary reference request will be sent to their original referees.  This is an opportunity to request information about sickness absence and attendance records which cannot be requested prior to an offer of employment in order to comply with the Equality Act 2010.</w:t>
      </w:r>
    </w:p>
    <w:p w14:paraId="6106EC29" w14:textId="77777777" w:rsidR="00852708" w:rsidRPr="00994778" w:rsidRDefault="00852708" w:rsidP="005136B5">
      <w:pPr>
        <w:pStyle w:val="NoSpacing"/>
        <w:rPr>
          <w:rFonts w:ascii="Avenir Next LT Pro" w:hAnsi="Avenir Next LT Pro"/>
          <w:color w:val="232E56"/>
        </w:rPr>
      </w:pPr>
    </w:p>
    <w:p w14:paraId="619ED5A2" w14:textId="77777777" w:rsidR="00852708" w:rsidRPr="00994778" w:rsidRDefault="00852708" w:rsidP="005136B5">
      <w:pPr>
        <w:pStyle w:val="NoSpacing"/>
        <w:rPr>
          <w:rFonts w:ascii="Avenir Next LT Pro" w:hAnsi="Avenir Next LT Pro"/>
          <w:color w:val="232E56"/>
        </w:rPr>
      </w:pPr>
      <w:r w:rsidRPr="00994778">
        <w:rPr>
          <w:rFonts w:ascii="Avenir Next LT Pro" w:hAnsi="Avenir Next LT Pro"/>
          <w:color w:val="232E56"/>
        </w:rPr>
        <w:t>The offer of employment is conditional of both parts of the reference being satisfactory.</w:t>
      </w:r>
    </w:p>
    <w:p w14:paraId="48B6B163" w14:textId="53B359D5" w:rsidR="00861BC8" w:rsidRPr="000634F3" w:rsidRDefault="00861BC8" w:rsidP="00861BC8">
      <w:pPr>
        <w:pStyle w:val="NoSpacing"/>
        <w:rPr>
          <w:rFonts w:ascii="Avenir Next LT Pro" w:hAnsi="Avenir Next LT Pro"/>
          <w:color w:val="67BD91"/>
          <w:sz w:val="26"/>
          <w:szCs w:val="26"/>
        </w:rPr>
      </w:pPr>
    </w:p>
    <w:p w14:paraId="4E54753B" w14:textId="228A1E7E" w:rsidR="00852708" w:rsidRPr="00994778" w:rsidRDefault="00852708" w:rsidP="00111357">
      <w:pPr>
        <w:pStyle w:val="NoSpacing"/>
        <w:outlineLvl w:val="2"/>
        <w:rPr>
          <w:rFonts w:ascii="Avenir Next LT Pro" w:hAnsi="Avenir Next LT Pro"/>
          <w:b/>
          <w:bCs/>
          <w:color w:val="9BC31A"/>
          <w:sz w:val="28"/>
          <w:szCs w:val="28"/>
        </w:rPr>
      </w:pPr>
      <w:bookmarkStart w:id="42" w:name="_Toc114053929"/>
      <w:r w:rsidRPr="00994778">
        <w:rPr>
          <w:rFonts w:ascii="Avenir Next LT Pro" w:hAnsi="Avenir Next LT Pro"/>
          <w:b/>
          <w:bCs/>
          <w:color w:val="9BC31A"/>
          <w:sz w:val="28"/>
          <w:szCs w:val="28"/>
        </w:rPr>
        <w:t>14.8</w:t>
      </w:r>
      <w:r w:rsidR="00861BC8" w:rsidRPr="00994778">
        <w:rPr>
          <w:rFonts w:ascii="Avenir Next LT Pro" w:hAnsi="Avenir Next LT Pro"/>
          <w:b/>
          <w:bCs/>
          <w:color w:val="9BC31A"/>
          <w:sz w:val="28"/>
          <w:szCs w:val="28"/>
        </w:rPr>
        <w:t>.</w:t>
      </w:r>
      <w:r w:rsidRPr="00994778">
        <w:rPr>
          <w:rFonts w:ascii="Avenir Next LT Pro" w:hAnsi="Avenir Next LT Pro"/>
          <w:b/>
          <w:bCs/>
          <w:color w:val="9BC31A"/>
          <w:sz w:val="28"/>
          <w:szCs w:val="28"/>
        </w:rPr>
        <w:t xml:space="preserve"> </w:t>
      </w:r>
      <w:bookmarkStart w:id="43" w:name="Pre_employment_Medical_History_Questionn"/>
      <w:bookmarkEnd w:id="43"/>
      <w:r w:rsidRPr="00994778">
        <w:rPr>
          <w:rFonts w:ascii="Avenir Next LT Pro" w:hAnsi="Avenir Next LT Pro"/>
          <w:b/>
          <w:bCs/>
          <w:color w:val="9BC31A"/>
          <w:sz w:val="28"/>
          <w:szCs w:val="28"/>
        </w:rPr>
        <w:t>Pre-employment Medical History Questionnaire</w:t>
      </w:r>
      <w:bookmarkEnd w:id="42"/>
    </w:p>
    <w:p w14:paraId="5B76B651" w14:textId="77777777" w:rsidR="00861BC8" w:rsidRPr="000634F3" w:rsidRDefault="00861BC8" w:rsidP="00861BC8">
      <w:pPr>
        <w:pStyle w:val="NoSpacing"/>
        <w:rPr>
          <w:rFonts w:ascii="Avenir Next LT Pro" w:hAnsi="Avenir Next LT Pro"/>
          <w:color w:val="222971"/>
        </w:rPr>
      </w:pPr>
    </w:p>
    <w:p w14:paraId="511A6BA7" w14:textId="6CF7048E" w:rsidR="00852708" w:rsidRPr="00994778" w:rsidRDefault="00852708" w:rsidP="00861BC8">
      <w:pPr>
        <w:pStyle w:val="NoSpacing"/>
        <w:rPr>
          <w:rFonts w:ascii="Avenir Next LT Pro" w:hAnsi="Avenir Next LT Pro"/>
          <w:color w:val="232E56"/>
        </w:rPr>
      </w:pPr>
      <w:r w:rsidRPr="00994778">
        <w:rPr>
          <w:rFonts w:ascii="Avenir Next LT Pro" w:hAnsi="Avenir Next LT Pro"/>
          <w:color w:val="232E56"/>
        </w:rPr>
        <w:t>The school will require all successful applicants to complete a medical history questionnaire to verify their medical fitness.  There is also a requirement for schools to ensure that staff appointed to teaching posts have the necessary physical and mental fitness to teach under the Education (Health Standards) (England) Regulations 2003.</w:t>
      </w:r>
    </w:p>
    <w:p w14:paraId="7DA0B876" w14:textId="77777777" w:rsidR="00852708" w:rsidRPr="00994778" w:rsidRDefault="00852708" w:rsidP="00861BC8">
      <w:pPr>
        <w:pStyle w:val="NoSpacing"/>
        <w:rPr>
          <w:rFonts w:ascii="Avenir Next LT Pro" w:hAnsi="Avenir Next LT Pro"/>
          <w:color w:val="222971"/>
          <w:sz w:val="20"/>
          <w:szCs w:val="20"/>
        </w:rPr>
      </w:pPr>
    </w:p>
    <w:p w14:paraId="19D17C0F" w14:textId="6EFBE3CA" w:rsidR="00852708" w:rsidRPr="00994778" w:rsidRDefault="00852708" w:rsidP="00861BC8">
      <w:pPr>
        <w:pStyle w:val="NoSpacing"/>
        <w:rPr>
          <w:rFonts w:ascii="Avenir Next LT Pro" w:hAnsi="Avenir Next LT Pro"/>
          <w:color w:val="222971"/>
        </w:rPr>
      </w:pPr>
      <w:r w:rsidRPr="00994778">
        <w:rPr>
          <w:rFonts w:ascii="Avenir Next LT Pro" w:hAnsi="Avenir Next LT Pro"/>
          <w:color w:val="222971"/>
        </w:rPr>
        <w:t xml:space="preserve">Completed medical history questionnaires will then be considered in conjunction with the follow-up references which specifically explore sickness absence and attendance issues and, where appropriate, further advice about fitness to carry out a role will be sought from Occupational Health.  In order to comply with the Equality Act 2010, reasonable adjustments will be </w:t>
      </w:r>
      <w:r w:rsidR="00FF0467" w:rsidRPr="00994778">
        <w:rPr>
          <w:rFonts w:ascii="Avenir Next LT Pro" w:hAnsi="Avenir Next LT Pro"/>
          <w:color w:val="222971"/>
        </w:rPr>
        <w:t>explored to</w:t>
      </w:r>
      <w:r w:rsidRPr="00994778">
        <w:rPr>
          <w:rFonts w:ascii="Avenir Next LT Pro" w:hAnsi="Avenir Next LT Pro"/>
          <w:color w:val="222971"/>
        </w:rPr>
        <w:t xml:space="preserve"> enable a candidate to take up their role.</w:t>
      </w:r>
    </w:p>
    <w:p w14:paraId="1491023A" w14:textId="77777777" w:rsidR="00852708" w:rsidRPr="00994778" w:rsidRDefault="00852708" w:rsidP="00861BC8">
      <w:pPr>
        <w:pStyle w:val="NoSpacing"/>
        <w:rPr>
          <w:rFonts w:ascii="Avenir Next LT Pro" w:hAnsi="Avenir Next LT Pro"/>
          <w:color w:val="222971"/>
        </w:rPr>
      </w:pPr>
    </w:p>
    <w:p w14:paraId="1A0F1615" w14:textId="77777777" w:rsidR="00852708" w:rsidRPr="00994778" w:rsidRDefault="00852708" w:rsidP="00861BC8">
      <w:pPr>
        <w:pStyle w:val="NoSpacing"/>
        <w:rPr>
          <w:rFonts w:ascii="Avenir Next LT Pro" w:hAnsi="Avenir Next LT Pro"/>
          <w:color w:val="222971"/>
        </w:rPr>
      </w:pPr>
      <w:r w:rsidRPr="00994778">
        <w:rPr>
          <w:rFonts w:ascii="Avenir Next LT Pro" w:hAnsi="Avenir Next LT Pro"/>
          <w:color w:val="222971"/>
        </w:rPr>
        <w:t>In circumstances where the candidate is assessed as medically unfit to carry out the role, or where it is not possible to make reasonable adjustments, an offer of employment may be withdrawn.</w:t>
      </w:r>
    </w:p>
    <w:p w14:paraId="6615E9F9" w14:textId="77777777" w:rsidR="00C275CD" w:rsidRPr="000634F3" w:rsidRDefault="00C275CD" w:rsidP="00861BC8">
      <w:pPr>
        <w:pStyle w:val="NoSpacing"/>
        <w:rPr>
          <w:rFonts w:ascii="Avenir Next LT Pro" w:hAnsi="Avenir Next LT Pro"/>
          <w:b/>
          <w:bCs/>
          <w:color w:val="67BD91"/>
          <w:sz w:val="26"/>
          <w:szCs w:val="26"/>
        </w:rPr>
      </w:pPr>
    </w:p>
    <w:p w14:paraId="4EA02726" w14:textId="3CFD8CF8" w:rsidR="00852708" w:rsidRPr="000634F3" w:rsidRDefault="00852708" w:rsidP="00994778">
      <w:pPr>
        <w:pStyle w:val="Heading1"/>
      </w:pPr>
      <w:bookmarkStart w:id="44" w:name="_Toc114053930"/>
      <w:r w:rsidRPr="000634F3">
        <w:t>15</w:t>
      </w:r>
      <w:r w:rsidR="00861BC8" w:rsidRPr="000634F3">
        <w:t>.</w:t>
      </w:r>
      <w:r w:rsidRPr="000634F3">
        <w:t xml:space="preserve"> </w:t>
      </w:r>
      <w:bookmarkStart w:id="45" w:name="Withdrawal_of_Offers"/>
      <w:bookmarkEnd w:id="45"/>
      <w:r w:rsidRPr="000634F3">
        <w:t>Withdrawal of Offers</w:t>
      </w:r>
      <w:bookmarkEnd w:id="44"/>
    </w:p>
    <w:p w14:paraId="0E99FFA3" w14:textId="77777777" w:rsidR="00861BC8" w:rsidRPr="000634F3" w:rsidRDefault="00861BC8" w:rsidP="00861BC8">
      <w:pPr>
        <w:pStyle w:val="NoSpacing"/>
        <w:rPr>
          <w:rFonts w:ascii="Avenir Next LT Pro" w:hAnsi="Avenir Next LT Pro"/>
          <w:color w:val="222971"/>
        </w:rPr>
      </w:pPr>
    </w:p>
    <w:p w14:paraId="4677824C" w14:textId="272D40D2" w:rsidR="00852708" w:rsidRPr="00994778" w:rsidRDefault="00852708" w:rsidP="00861BC8">
      <w:pPr>
        <w:pStyle w:val="NoSpacing"/>
        <w:rPr>
          <w:rFonts w:ascii="Avenir Next LT Pro" w:hAnsi="Avenir Next LT Pro"/>
          <w:color w:val="222971"/>
        </w:rPr>
      </w:pPr>
      <w:r w:rsidRPr="00994778">
        <w:rPr>
          <w:rFonts w:ascii="Avenir Next LT Pro" w:hAnsi="Avenir Next LT Pro"/>
          <w:color w:val="222971"/>
        </w:rPr>
        <w:lastRenderedPageBreak/>
        <w:t>In the event that the pre-employment checks are unsatisfactory, or where the identity, qualifications or right to work in the UK of a successful candidate cannot be verified, (name of school) will consider withdrawing the conditional offer of employment</w:t>
      </w:r>
      <w:r w:rsidR="00BA6C34" w:rsidRPr="00994778">
        <w:rPr>
          <w:rFonts w:ascii="Avenir Next LT Pro" w:hAnsi="Avenir Next LT Pro"/>
          <w:color w:val="222971"/>
        </w:rPr>
        <w:t xml:space="preserve">.  </w:t>
      </w:r>
      <w:r w:rsidRPr="00994778">
        <w:rPr>
          <w:rFonts w:ascii="Avenir Next LT Pro" w:hAnsi="Avenir Next LT Pro"/>
          <w:color w:val="222971"/>
        </w:rPr>
        <w:t xml:space="preserve">Where the successful candidate has started in post and information becomes available which would have caused the offer to be withdrawn, employment may be terminated.  In these circumstances, advice may be sought from the school’s HR </w:t>
      </w:r>
      <w:r w:rsidR="00AD5639" w:rsidRPr="00994778">
        <w:rPr>
          <w:rFonts w:ascii="Avenir Next LT Pro" w:hAnsi="Avenir Next LT Pro"/>
          <w:color w:val="222971"/>
        </w:rPr>
        <w:t>C</w:t>
      </w:r>
      <w:r w:rsidRPr="00994778">
        <w:rPr>
          <w:rFonts w:ascii="Avenir Next LT Pro" w:hAnsi="Avenir Next LT Pro"/>
          <w:color w:val="222971"/>
        </w:rPr>
        <w:t>onsultant</w:t>
      </w:r>
      <w:r w:rsidR="00AD5639" w:rsidRPr="00994778">
        <w:rPr>
          <w:rFonts w:ascii="Avenir Next LT Pro" w:hAnsi="Avenir Next LT Pro"/>
          <w:color w:val="222971"/>
        </w:rPr>
        <w:t>/Provider</w:t>
      </w:r>
    </w:p>
    <w:p w14:paraId="71CE8455" w14:textId="77777777" w:rsidR="00852708" w:rsidRPr="000634F3" w:rsidRDefault="00852708" w:rsidP="00852708">
      <w:pPr>
        <w:pStyle w:val="Default"/>
        <w:contextualSpacing/>
        <w:jc w:val="both"/>
        <w:rPr>
          <w:rFonts w:ascii="Avenir Next LT Pro" w:hAnsi="Avenir Next LT Pro"/>
          <w:b/>
          <w:color w:val="4F81BD"/>
          <w:sz w:val="28"/>
          <w:szCs w:val="28"/>
        </w:rPr>
      </w:pPr>
    </w:p>
    <w:p w14:paraId="1AB7B235" w14:textId="1C4266B5" w:rsidR="00852708" w:rsidRPr="000634F3" w:rsidRDefault="00852708" w:rsidP="00994778">
      <w:pPr>
        <w:pStyle w:val="Heading1"/>
      </w:pPr>
      <w:bookmarkStart w:id="46" w:name="_Toc114053931"/>
      <w:r w:rsidRPr="000634F3">
        <w:t>16</w:t>
      </w:r>
      <w:r w:rsidR="00B4158E" w:rsidRPr="000634F3">
        <w:t>.</w:t>
      </w:r>
      <w:r w:rsidRPr="000634F3">
        <w:t xml:space="preserve"> </w:t>
      </w:r>
      <w:bookmarkStart w:id="47" w:name="Single_Central_Record"/>
      <w:bookmarkEnd w:id="47"/>
      <w:r w:rsidRPr="000634F3">
        <w:t>Single Central Record</w:t>
      </w:r>
      <w:bookmarkEnd w:id="46"/>
      <w:r w:rsidRPr="000634F3">
        <w:t xml:space="preserve"> </w:t>
      </w:r>
    </w:p>
    <w:p w14:paraId="143C6284" w14:textId="77777777" w:rsidR="00852708" w:rsidRPr="000634F3" w:rsidRDefault="00852708" w:rsidP="00852708">
      <w:pPr>
        <w:pStyle w:val="Default"/>
        <w:contextualSpacing/>
        <w:jc w:val="both"/>
        <w:rPr>
          <w:rFonts w:ascii="Avenir Next LT Pro" w:hAnsi="Avenir Next LT Pro"/>
          <w:b/>
          <w:color w:val="4F81BD"/>
          <w:sz w:val="22"/>
          <w:szCs w:val="22"/>
        </w:rPr>
      </w:pPr>
    </w:p>
    <w:p w14:paraId="6B9C0B76" w14:textId="2A7ED116" w:rsidR="00852708" w:rsidRPr="00994778" w:rsidRDefault="00852708" w:rsidP="00852708">
      <w:pPr>
        <w:pStyle w:val="Default"/>
        <w:contextualSpacing/>
        <w:jc w:val="both"/>
        <w:rPr>
          <w:rFonts w:ascii="Avenir Next LT Pro" w:hAnsi="Avenir Next LT Pro"/>
          <w:color w:val="222971"/>
          <w:sz w:val="22"/>
          <w:szCs w:val="22"/>
        </w:rPr>
      </w:pPr>
      <w:r w:rsidRPr="00994778">
        <w:rPr>
          <w:rFonts w:ascii="Avenir Next LT Pro" w:hAnsi="Avenir Next LT Pro"/>
          <w:color w:val="222971"/>
          <w:sz w:val="22"/>
          <w:szCs w:val="22"/>
        </w:rPr>
        <w:t xml:space="preserve">In accordance with the terms of the School Staffing (England) Regulations (as amended) </w:t>
      </w:r>
      <w:r w:rsidR="004C203C">
        <w:rPr>
          <w:rFonts w:ascii="Avenir Next LT Pro" w:hAnsi="Avenir Next LT Pro"/>
          <w:color w:val="222971"/>
          <w:sz w:val="22"/>
          <w:szCs w:val="22"/>
        </w:rPr>
        <w:t>Singlewell Primary School</w:t>
      </w:r>
      <w:r w:rsidRPr="00994778">
        <w:rPr>
          <w:rFonts w:ascii="Avenir Next LT Pro" w:hAnsi="Avenir Next LT Pro"/>
          <w:color w:val="222971"/>
          <w:sz w:val="22"/>
          <w:szCs w:val="22"/>
        </w:rPr>
        <w:t xml:space="preserve"> will retain details of recruitment and vetting checks undertaken in a Single Central Record (SCR).  This data will be collated, </w:t>
      </w:r>
      <w:r w:rsidR="00A8289A" w:rsidRPr="00994778">
        <w:rPr>
          <w:rFonts w:ascii="Avenir Next LT Pro" w:hAnsi="Avenir Next LT Pro"/>
          <w:color w:val="222971"/>
          <w:sz w:val="22"/>
          <w:szCs w:val="22"/>
        </w:rPr>
        <w:t>used,</w:t>
      </w:r>
      <w:r w:rsidRPr="00994778">
        <w:rPr>
          <w:rFonts w:ascii="Avenir Next LT Pro" w:hAnsi="Avenir Next LT Pro"/>
          <w:color w:val="222971"/>
          <w:sz w:val="22"/>
          <w:szCs w:val="22"/>
        </w:rPr>
        <w:t xml:space="preserve"> and stored and deleted in line with GDPR. Further details of the information required can be found in Part 2 - Guidance Notes for Managers.</w:t>
      </w:r>
    </w:p>
    <w:p w14:paraId="72ADED71" w14:textId="74BF721E" w:rsidR="00890AF8" w:rsidRPr="000634F3" w:rsidRDefault="00890AF8" w:rsidP="00852708">
      <w:pPr>
        <w:pStyle w:val="Default"/>
        <w:contextualSpacing/>
        <w:jc w:val="both"/>
        <w:rPr>
          <w:rFonts w:ascii="Avenir Next LT Pro" w:hAnsi="Avenir Next LT Pro"/>
          <w:color w:val="222971"/>
          <w:sz w:val="22"/>
          <w:szCs w:val="22"/>
        </w:rPr>
      </w:pPr>
    </w:p>
    <w:p w14:paraId="67B092DB" w14:textId="128CFCC7" w:rsidR="00852708" w:rsidRPr="000634F3" w:rsidRDefault="00852708" w:rsidP="00994778">
      <w:pPr>
        <w:pStyle w:val="Heading1"/>
      </w:pPr>
      <w:bookmarkStart w:id="48" w:name="_Toc114053932"/>
      <w:r w:rsidRPr="000634F3">
        <w:t>17</w:t>
      </w:r>
      <w:r w:rsidR="00CB4B64" w:rsidRPr="000634F3">
        <w:t>.</w:t>
      </w:r>
      <w:r w:rsidRPr="000634F3">
        <w:t xml:space="preserve"> </w:t>
      </w:r>
      <w:bookmarkStart w:id="49" w:name="Complaints"/>
      <w:bookmarkEnd w:id="49"/>
      <w:r w:rsidRPr="000634F3">
        <w:t>Complaints</w:t>
      </w:r>
      <w:bookmarkEnd w:id="48"/>
    </w:p>
    <w:p w14:paraId="7BFECBA6" w14:textId="77777777" w:rsidR="00852708" w:rsidRPr="000634F3" w:rsidRDefault="00852708" w:rsidP="00852708">
      <w:pPr>
        <w:pStyle w:val="Default"/>
        <w:contextualSpacing/>
        <w:jc w:val="both"/>
        <w:rPr>
          <w:rFonts w:ascii="Avenir Next LT Pro" w:hAnsi="Avenir Next LT Pro"/>
          <w:b/>
          <w:color w:val="4F81BD"/>
          <w:sz w:val="22"/>
          <w:szCs w:val="22"/>
        </w:rPr>
      </w:pPr>
    </w:p>
    <w:p w14:paraId="78D79550" w14:textId="5EF0FE0A" w:rsidR="00852708" w:rsidRPr="00994778" w:rsidRDefault="00852708" w:rsidP="00852708">
      <w:pPr>
        <w:pStyle w:val="Default"/>
        <w:contextualSpacing/>
        <w:jc w:val="both"/>
        <w:rPr>
          <w:rFonts w:ascii="Avenir Next LT Pro" w:hAnsi="Avenir Next LT Pro"/>
          <w:color w:val="222971"/>
          <w:sz w:val="22"/>
          <w:szCs w:val="22"/>
        </w:rPr>
      </w:pPr>
      <w:r w:rsidRPr="00994778">
        <w:rPr>
          <w:rFonts w:ascii="Avenir Next LT Pro" w:hAnsi="Avenir Next LT Pro"/>
          <w:color w:val="222971"/>
          <w:sz w:val="22"/>
          <w:szCs w:val="22"/>
        </w:rPr>
        <w:t>An individual who feels that their treatment during the recruitment and selection process is unfair may raise a formal complaint. This can be done by writing to the Headteacher/Chair of Governors setting out the key points of their complaint.  The complaint will be investigated in line with</w:t>
      </w:r>
      <w:r w:rsidR="004C203C">
        <w:rPr>
          <w:rFonts w:ascii="Avenir Next LT Pro" w:hAnsi="Avenir Next LT Pro"/>
          <w:color w:val="222971"/>
          <w:sz w:val="22"/>
          <w:szCs w:val="22"/>
        </w:rPr>
        <w:t xml:space="preserve"> Singlewell Primary School’s</w:t>
      </w:r>
      <w:r w:rsidRPr="00994778">
        <w:rPr>
          <w:rFonts w:ascii="Avenir Next LT Pro" w:hAnsi="Avenir Next LT Pro"/>
          <w:color w:val="222971"/>
          <w:sz w:val="22"/>
          <w:szCs w:val="22"/>
        </w:rPr>
        <w:t xml:space="preserve"> Complaints Procedure. </w:t>
      </w:r>
    </w:p>
    <w:p w14:paraId="01882191" w14:textId="77777777" w:rsidR="00852708" w:rsidRPr="00994778" w:rsidRDefault="00852708" w:rsidP="00852708">
      <w:pPr>
        <w:pStyle w:val="Default"/>
        <w:contextualSpacing/>
        <w:jc w:val="both"/>
        <w:rPr>
          <w:rFonts w:ascii="Avenir Next LT Pro" w:hAnsi="Avenir Next LT Pro"/>
          <w:color w:val="222971"/>
          <w:sz w:val="22"/>
          <w:szCs w:val="22"/>
        </w:rPr>
      </w:pPr>
    </w:p>
    <w:p w14:paraId="5E7C62C2" w14:textId="77777777" w:rsidR="00852708" w:rsidRPr="00994778" w:rsidRDefault="00852708" w:rsidP="00852708">
      <w:pPr>
        <w:pStyle w:val="Default"/>
        <w:contextualSpacing/>
        <w:jc w:val="both"/>
        <w:rPr>
          <w:rFonts w:ascii="Avenir Next LT Pro" w:hAnsi="Avenir Next LT Pro"/>
          <w:color w:val="222971"/>
          <w:sz w:val="22"/>
          <w:szCs w:val="22"/>
        </w:rPr>
      </w:pPr>
      <w:r w:rsidRPr="00994778">
        <w:rPr>
          <w:rFonts w:ascii="Avenir Next LT Pro" w:hAnsi="Avenir Next LT Pro"/>
          <w:color w:val="222971"/>
          <w:sz w:val="22"/>
          <w:szCs w:val="22"/>
        </w:rPr>
        <w:t>Existing employees of the school should raise their concerns through the Grievance Procedure.</w:t>
      </w:r>
    </w:p>
    <w:p w14:paraId="64E59753" w14:textId="77777777" w:rsidR="00852708" w:rsidRPr="000634F3" w:rsidRDefault="00852708" w:rsidP="00852708">
      <w:pPr>
        <w:pStyle w:val="Default"/>
        <w:contextualSpacing/>
        <w:jc w:val="both"/>
        <w:rPr>
          <w:rFonts w:ascii="Avenir Next LT Pro" w:hAnsi="Avenir Next LT Pro"/>
          <w:color w:val="auto"/>
          <w:sz w:val="22"/>
          <w:szCs w:val="22"/>
        </w:rPr>
      </w:pPr>
    </w:p>
    <w:p w14:paraId="56EB3134" w14:textId="44D27F1C" w:rsidR="00852708" w:rsidRPr="000634F3" w:rsidRDefault="00852708" w:rsidP="00994778">
      <w:pPr>
        <w:pStyle w:val="Heading1"/>
      </w:pPr>
      <w:bookmarkStart w:id="50" w:name="_Toc114053933"/>
      <w:r w:rsidRPr="000634F3">
        <w:t>18</w:t>
      </w:r>
      <w:r w:rsidR="00ED42B1" w:rsidRPr="000634F3">
        <w:t>.</w:t>
      </w:r>
      <w:r w:rsidRPr="000634F3">
        <w:t xml:space="preserve"> </w:t>
      </w:r>
      <w:bookmarkStart w:id="51" w:name="Induction"/>
      <w:bookmarkEnd w:id="51"/>
      <w:r w:rsidRPr="000634F3">
        <w:t>Induction</w:t>
      </w:r>
      <w:bookmarkEnd w:id="50"/>
    </w:p>
    <w:p w14:paraId="17CB80DE" w14:textId="77777777" w:rsidR="00852708" w:rsidRPr="000634F3" w:rsidRDefault="00852708" w:rsidP="00852708">
      <w:pPr>
        <w:pStyle w:val="Default"/>
        <w:contextualSpacing/>
        <w:jc w:val="both"/>
        <w:rPr>
          <w:rFonts w:ascii="Avenir Next LT Pro" w:hAnsi="Avenir Next LT Pro"/>
          <w:b/>
          <w:color w:val="548DD4"/>
          <w:sz w:val="22"/>
          <w:szCs w:val="22"/>
        </w:rPr>
      </w:pPr>
    </w:p>
    <w:p w14:paraId="751B8A7B" w14:textId="77777777" w:rsidR="00852708" w:rsidRPr="00994778" w:rsidRDefault="00852708" w:rsidP="00ED42B1">
      <w:pPr>
        <w:pStyle w:val="NoSpacing"/>
        <w:rPr>
          <w:rFonts w:ascii="Avenir Next LT Pro" w:hAnsi="Avenir Next LT Pro"/>
          <w:color w:val="222971"/>
        </w:rPr>
      </w:pPr>
      <w:r w:rsidRPr="00994778">
        <w:rPr>
          <w:rFonts w:ascii="Avenir Next LT Pro" w:hAnsi="Avenir Next LT Pro"/>
          <w:color w:val="222971"/>
        </w:rPr>
        <w:t>Induction is essential in ensuring that new employees are properly equipped for work, their role in the life of the school and feeling part of the school community.</w:t>
      </w:r>
    </w:p>
    <w:p w14:paraId="3C9C759D" w14:textId="77777777" w:rsidR="00852708" w:rsidRPr="00994778" w:rsidRDefault="00852708" w:rsidP="00ED42B1">
      <w:pPr>
        <w:pStyle w:val="NoSpacing"/>
        <w:rPr>
          <w:rFonts w:ascii="Avenir Next LT Pro" w:hAnsi="Avenir Next LT Pro"/>
          <w:color w:val="222971"/>
        </w:rPr>
      </w:pPr>
    </w:p>
    <w:p w14:paraId="5958D549" w14:textId="48152701" w:rsidR="00852708" w:rsidRPr="00994778" w:rsidRDefault="004C203C" w:rsidP="00ED42B1">
      <w:pPr>
        <w:pStyle w:val="NoSpacing"/>
        <w:rPr>
          <w:rFonts w:ascii="Avenir Next LT Pro" w:hAnsi="Avenir Next LT Pro"/>
          <w:color w:val="222971"/>
        </w:rPr>
      </w:pPr>
      <w:r>
        <w:rPr>
          <w:rFonts w:ascii="Avenir Next LT Pro" w:hAnsi="Avenir Next LT Pro"/>
          <w:color w:val="222971"/>
        </w:rPr>
        <w:t>Singlewell Primary School</w:t>
      </w:r>
      <w:r w:rsidRPr="00994778">
        <w:rPr>
          <w:rFonts w:ascii="Avenir Next LT Pro" w:hAnsi="Avenir Next LT Pro"/>
          <w:color w:val="222971"/>
        </w:rPr>
        <w:t xml:space="preserve"> </w:t>
      </w:r>
      <w:r w:rsidR="00852708" w:rsidRPr="00994778">
        <w:rPr>
          <w:rFonts w:ascii="Avenir Next LT Pro" w:hAnsi="Avenir Next LT Pro"/>
          <w:color w:val="222971"/>
        </w:rPr>
        <w:t>will put in place an induction programme for all staff joining the school.  This will vary taking into account previous experience and the nature of the role but will ensure that all staff and volunteers receive guidance on safe working practices and the safeguarding policies of the school.</w:t>
      </w:r>
      <w:bookmarkStart w:id="52" w:name="Part_2"/>
      <w:bookmarkEnd w:id="52"/>
    </w:p>
    <w:p w14:paraId="3FFB35C6" w14:textId="77777777" w:rsidR="00852708" w:rsidRPr="000634F3" w:rsidRDefault="00852708" w:rsidP="00852708">
      <w:pPr>
        <w:pStyle w:val="Default"/>
        <w:contextualSpacing/>
        <w:jc w:val="both"/>
        <w:rPr>
          <w:rFonts w:ascii="Avenir Next LT Pro" w:hAnsi="Avenir Next LT Pro"/>
          <w:color w:val="auto"/>
          <w:sz w:val="22"/>
          <w:szCs w:val="22"/>
        </w:rPr>
      </w:pPr>
    </w:p>
    <w:p w14:paraId="234AC81F" w14:textId="5D0E6EFE" w:rsidR="00852708" w:rsidRPr="000634F3" w:rsidRDefault="00852708" w:rsidP="00994778">
      <w:pPr>
        <w:pStyle w:val="Heading1"/>
      </w:pPr>
      <w:bookmarkStart w:id="53" w:name="_Toc510094612"/>
      <w:bookmarkStart w:id="54" w:name="_Toc510094694"/>
      <w:bookmarkStart w:id="55" w:name="_Toc114053934"/>
      <w:bookmarkStart w:id="56" w:name="ca"/>
      <w:r w:rsidRPr="000634F3">
        <w:t>19</w:t>
      </w:r>
      <w:r w:rsidR="00493FEE" w:rsidRPr="000634F3">
        <w:t>.</w:t>
      </w:r>
      <w:r w:rsidRPr="000634F3">
        <w:t xml:space="preserve"> </w:t>
      </w:r>
      <w:bookmarkStart w:id="57" w:name="Record_Keeping"/>
      <w:r w:rsidRPr="000634F3">
        <w:t>Record Keeping</w:t>
      </w:r>
      <w:bookmarkEnd w:id="53"/>
      <w:bookmarkEnd w:id="54"/>
      <w:bookmarkEnd w:id="55"/>
      <w:bookmarkEnd w:id="57"/>
    </w:p>
    <w:bookmarkEnd w:id="56"/>
    <w:p w14:paraId="06EC02EA" w14:textId="77777777" w:rsidR="00852708" w:rsidRPr="000634F3" w:rsidRDefault="00852708" w:rsidP="00852708">
      <w:pPr>
        <w:pStyle w:val="SPSBodyText"/>
        <w:jc w:val="both"/>
        <w:rPr>
          <w:rFonts w:ascii="Avenir Next LT Pro" w:hAnsi="Avenir Next LT Pro" w:cs="Arial"/>
          <w:color w:val="auto"/>
          <w:sz w:val="22"/>
          <w:szCs w:val="22"/>
        </w:rPr>
      </w:pPr>
    </w:p>
    <w:p w14:paraId="27388095" w14:textId="688D4B03" w:rsidR="00852708" w:rsidRPr="00994778" w:rsidRDefault="00852708" w:rsidP="00493FEE">
      <w:pPr>
        <w:pStyle w:val="NoSpacing"/>
        <w:rPr>
          <w:rFonts w:ascii="Avenir Next LT Pro" w:hAnsi="Avenir Next LT Pro"/>
          <w:color w:val="222971"/>
        </w:rPr>
      </w:pPr>
      <w:r w:rsidRPr="00994778">
        <w:rPr>
          <w:rFonts w:ascii="Avenir Next LT Pro" w:hAnsi="Avenir Next LT Pro"/>
          <w:color w:val="222971"/>
        </w:rPr>
        <w:t>Accurate and contemporaneous records including copies of application forms, shortlisting and interview notes</w:t>
      </w:r>
      <w:r w:rsidR="28D94706" w:rsidRPr="00994778">
        <w:rPr>
          <w:rFonts w:ascii="Avenir Next LT Pro" w:hAnsi="Avenir Next LT Pro"/>
          <w:color w:val="222971"/>
        </w:rPr>
        <w:t>, details of any</w:t>
      </w:r>
      <w:r w:rsidR="173CCEFC" w:rsidRPr="00994778">
        <w:rPr>
          <w:rFonts w:ascii="Avenir Next LT Pro" w:hAnsi="Avenir Next LT Pro"/>
          <w:color w:val="222971"/>
        </w:rPr>
        <w:t xml:space="preserve"> online check and any resulting</w:t>
      </w:r>
      <w:r w:rsidR="28D94706" w:rsidRPr="00994778">
        <w:rPr>
          <w:rFonts w:ascii="Avenir Next LT Pro" w:hAnsi="Avenir Next LT Pro"/>
          <w:color w:val="222971"/>
        </w:rPr>
        <w:t xml:space="preserve"> risk assessment</w:t>
      </w:r>
      <w:r w:rsidR="5E5ADCD7" w:rsidRPr="00994778">
        <w:rPr>
          <w:rFonts w:ascii="Avenir Next LT Pro" w:hAnsi="Avenir Next LT Pro"/>
          <w:color w:val="222971"/>
        </w:rPr>
        <w:t>s</w:t>
      </w:r>
      <w:r w:rsidR="28D94706" w:rsidRPr="00994778">
        <w:rPr>
          <w:rFonts w:ascii="Avenir Next LT Pro" w:hAnsi="Avenir Next LT Pro"/>
          <w:color w:val="222971"/>
        </w:rPr>
        <w:t xml:space="preserve"> carried out</w:t>
      </w:r>
      <w:r w:rsidRPr="00994778">
        <w:rPr>
          <w:rFonts w:ascii="Avenir Next LT Pro" w:hAnsi="Avenir Next LT Pro"/>
          <w:color w:val="222971"/>
        </w:rPr>
        <w:t xml:space="preserve"> and details of scoring will be kept throughout the process and will be retained for a minimum of 6 months from the appointment date in line with the school’s document retention schedule. </w:t>
      </w:r>
    </w:p>
    <w:p w14:paraId="3DA9A919" w14:textId="77777777" w:rsidR="00852708" w:rsidRPr="00994778" w:rsidRDefault="00852708" w:rsidP="00493FEE">
      <w:pPr>
        <w:pStyle w:val="NoSpacing"/>
        <w:rPr>
          <w:rFonts w:ascii="Avenir Next LT Pro" w:hAnsi="Avenir Next LT Pro"/>
          <w:color w:val="222971"/>
        </w:rPr>
      </w:pPr>
    </w:p>
    <w:p w14:paraId="30C8FD2C" w14:textId="27AE9D0A" w:rsidR="00852708" w:rsidRPr="00994778" w:rsidRDefault="00852708" w:rsidP="00493FEE">
      <w:pPr>
        <w:pStyle w:val="NoSpacing"/>
        <w:rPr>
          <w:rFonts w:ascii="Avenir Next LT Pro" w:hAnsi="Avenir Next LT Pro"/>
          <w:color w:val="222971"/>
        </w:rPr>
      </w:pPr>
      <w:r w:rsidRPr="00994778">
        <w:rPr>
          <w:rFonts w:ascii="Avenir Next LT Pro" w:hAnsi="Avenir Next LT Pro"/>
          <w:color w:val="222971"/>
        </w:rPr>
        <w:t xml:space="preserve">At the end of the appointment process all copy identity documentation (passport/birth certificate etc.) relating to unsuccessful candidates should be securely destroyed however, copies of application forms, shortlisting and interview notes, </w:t>
      </w:r>
      <w:r w:rsidR="0B1911D9" w:rsidRPr="00994778">
        <w:rPr>
          <w:rFonts w:ascii="Avenir Next LT Pro" w:hAnsi="Avenir Next LT Pro"/>
          <w:color w:val="222971"/>
        </w:rPr>
        <w:t xml:space="preserve">details of any </w:t>
      </w:r>
      <w:r w:rsidR="0332AADA" w:rsidRPr="00994778">
        <w:rPr>
          <w:rFonts w:ascii="Avenir Next LT Pro" w:hAnsi="Avenir Next LT Pro"/>
          <w:color w:val="222971"/>
        </w:rPr>
        <w:t xml:space="preserve">online checks and any resulting risk assessments carried out and details of </w:t>
      </w:r>
      <w:r w:rsidRPr="00994778">
        <w:rPr>
          <w:rFonts w:ascii="Avenir Next LT Pro" w:hAnsi="Avenir Next LT Pro"/>
          <w:color w:val="222971"/>
        </w:rPr>
        <w:t>scoring and references should be retained for six months from the date that the post is offered and accepted.  All personal dat</w:t>
      </w:r>
      <w:r w:rsidR="00AD5639" w:rsidRPr="00994778">
        <w:rPr>
          <w:rFonts w:ascii="Avenir Next LT Pro" w:hAnsi="Avenir Next LT Pro"/>
          <w:color w:val="222971"/>
        </w:rPr>
        <w:t>a</w:t>
      </w:r>
      <w:r w:rsidRPr="00994778">
        <w:rPr>
          <w:rFonts w:ascii="Avenir Next LT Pro" w:hAnsi="Avenir Next LT Pro"/>
          <w:color w:val="222971"/>
        </w:rPr>
        <w:t xml:space="preserve"> will be stored and destroyed in line with GDPR. </w:t>
      </w:r>
    </w:p>
    <w:p w14:paraId="29A559B3" w14:textId="77777777" w:rsidR="00852708" w:rsidRPr="00994778" w:rsidRDefault="00852708" w:rsidP="00493FEE">
      <w:pPr>
        <w:pStyle w:val="NoSpacing"/>
        <w:rPr>
          <w:rFonts w:ascii="Avenir Next LT Pro" w:hAnsi="Avenir Next LT Pro"/>
          <w:color w:val="222971"/>
        </w:rPr>
      </w:pPr>
    </w:p>
    <w:p w14:paraId="09036F2F" w14:textId="764DFEB9" w:rsidR="00852708" w:rsidRPr="00994778" w:rsidRDefault="00852708" w:rsidP="00DD485E">
      <w:pPr>
        <w:pStyle w:val="NoSpacing"/>
        <w:rPr>
          <w:rFonts w:ascii="Avenir Next LT Pro" w:hAnsi="Avenir Next LT Pro"/>
          <w:color w:val="222971"/>
        </w:rPr>
      </w:pPr>
      <w:r w:rsidRPr="00994778">
        <w:rPr>
          <w:rFonts w:ascii="Avenir Next LT Pro" w:hAnsi="Avenir Next LT Pro"/>
          <w:color w:val="222971"/>
        </w:rPr>
        <w:lastRenderedPageBreak/>
        <w:t>Please note that original and copy DBS forms must not be retained on personal files and that the details should, instead, be recorded on the Single Central Record.</w:t>
      </w:r>
      <w:r w:rsidR="47B9F44D" w:rsidRPr="00994778">
        <w:rPr>
          <w:rFonts w:ascii="Avenir Next LT Pro" w:hAnsi="Avenir Next LT Pro"/>
          <w:color w:val="222971"/>
        </w:rPr>
        <w:t xml:space="preserve"> Details of any online checks</w:t>
      </w:r>
      <w:r w:rsidR="463875E2" w:rsidRPr="00994778">
        <w:rPr>
          <w:rFonts w:ascii="Avenir Next LT Pro" w:hAnsi="Avenir Next LT Pro"/>
          <w:color w:val="222971"/>
        </w:rPr>
        <w:t xml:space="preserve"> do not need to be recorded on the Single Central Record.</w:t>
      </w:r>
    </w:p>
    <w:p w14:paraId="298AB7FA" w14:textId="77777777" w:rsidR="00DD485E" w:rsidRPr="000634F3" w:rsidRDefault="00DD485E" w:rsidP="00DD485E">
      <w:pPr>
        <w:pStyle w:val="NoSpacing"/>
        <w:rPr>
          <w:rFonts w:ascii="Avenir Next LT Pro" w:hAnsi="Avenir Next LT Pro"/>
        </w:rPr>
      </w:pPr>
    </w:p>
    <w:p w14:paraId="63CD26AE" w14:textId="0CA425BA" w:rsidR="00852708" w:rsidRPr="000634F3" w:rsidRDefault="00852708" w:rsidP="00994778">
      <w:pPr>
        <w:pStyle w:val="Heading1"/>
      </w:pPr>
      <w:bookmarkStart w:id="58" w:name="_Toc395177408"/>
      <w:bookmarkStart w:id="59" w:name="_Toc510094613"/>
      <w:bookmarkStart w:id="60" w:name="_Toc510094695"/>
      <w:bookmarkStart w:id="61" w:name="_Toc114053935"/>
      <w:bookmarkStart w:id="62" w:name="cb"/>
      <w:r w:rsidRPr="000634F3">
        <w:t>20</w:t>
      </w:r>
      <w:r w:rsidR="00DD485E" w:rsidRPr="000634F3">
        <w:t>.</w:t>
      </w:r>
      <w:r w:rsidRPr="000634F3">
        <w:t xml:space="preserve"> </w:t>
      </w:r>
      <w:bookmarkStart w:id="63" w:name="Confidentiality_and_Data_Protection"/>
      <w:r w:rsidRPr="000634F3">
        <w:t>Confidentiality and Data Protection</w:t>
      </w:r>
      <w:bookmarkEnd w:id="58"/>
      <w:bookmarkEnd w:id="59"/>
      <w:bookmarkEnd w:id="60"/>
      <w:bookmarkEnd w:id="61"/>
      <w:bookmarkEnd w:id="63"/>
    </w:p>
    <w:bookmarkEnd w:id="62"/>
    <w:p w14:paraId="5051BB6D" w14:textId="77777777" w:rsidR="00852708" w:rsidRPr="000634F3" w:rsidRDefault="00852708" w:rsidP="00852708">
      <w:pPr>
        <w:pStyle w:val="SPSBodyText"/>
        <w:jc w:val="both"/>
        <w:rPr>
          <w:rFonts w:ascii="Avenir Next LT Pro" w:hAnsi="Avenir Next LT Pro" w:cs="Arial"/>
          <w:sz w:val="22"/>
          <w:szCs w:val="22"/>
        </w:rPr>
      </w:pPr>
    </w:p>
    <w:p w14:paraId="6A9012BF" w14:textId="77777777" w:rsidR="00852708" w:rsidRPr="00994778" w:rsidRDefault="00852708" w:rsidP="004B548E">
      <w:pPr>
        <w:pStyle w:val="NoSpacing"/>
        <w:rPr>
          <w:rFonts w:ascii="Avenir Next LT Pro" w:hAnsi="Avenir Next LT Pro"/>
          <w:color w:val="222971"/>
        </w:rPr>
      </w:pPr>
      <w:r w:rsidRPr="00994778">
        <w:rPr>
          <w:rFonts w:ascii="Avenir Next LT Pro" w:hAnsi="Avenir Next LT Pro"/>
          <w:color w:val="222971"/>
        </w:rPr>
        <w:t xml:space="preserve">This school recognises its obligations under the General Data Protection Regulation and associated legislation, and the rights of Employees with regards to the personal data held on them. </w:t>
      </w:r>
    </w:p>
    <w:p w14:paraId="342C1489" w14:textId="77777777" w:rsidR="00852708" w:rsidRPr="00994778" w:rsidRDefault="00852708" w:rsidP="004B548E">
      <w:pPr>
        <w:pStyle w:val="NoSpacing"/>
        <w:rPr>
          <w:rFonts w:ascii="Avenir Next LT Pro" w:hAnsi="Avenir Next LT Pro"/>
          <w:color w:val="222971"/>
        </w:rPr>
      </w:pPr>
    </w:p>
    <w:p w14:paraId="1A1C9BDF" w14:textId="32EE6D38" w:rsidR="00852708" w:rsidRPr="00994778" w:rsidRDefault="00852708" w:rsidP="004B548E">
      <w:pPr>
        <w:pStyle w:val="NoSpacing"/>
        <w:rPr>
          <w:rFonts w:ascii="Avenir Next LT Pro" w:hAnsi="Avenir Next LT Pro"/>
          <w:color w:val="222971"/>
        </w:rPr>
      </w:pPr>
      <w:r w:rsidRPr="00994778">
        <w:rPr>
          <w:rFonts w:ascii="Avenir Next LT Pro" w:hAnsi="Avenir Next LT Pro"/>
          <w:color w:val="222971"/>
        </w:rPr>
        <w:t xml:space="preserve">All records relating to the recruitment process will be gathered, processed, </w:t>
      </w:r>
      <w:r w:rsidR="00A8289A" w:rsidRPr="00994778">
        <w:rPr>
          <w:rFonts w:ascii="Avenir Next LT Pro" w:hAnsi="Avenir Next LT Pro"/>
          <w:color w:val="222971"/>
        </w:rPr>
        <w:t>held,</w:t>
      </w:r>
      <w:r w:rsidRPr="00994778">
        <w:rPr>
          <w:rFonts w:ascii="Avenir Next LT Pro" w:hAnsi="Avenir Next LT Pro"/>
          <w:color w:val="222971"/>
        </w:rPr>
        <w:t xml:space="preserve"> and shared in accordance with the requirements of the General Data Protection Regulation and Data Protection Act. </w:t>
      </w:r>
    </w:p>
    <w:p w14:paraId="56947428" w14:textId="77777777" w:rsidR="00852708" w:rsidRPr="00994778" w:rsidRDefault="00852708" w:rsidP="004B548E">
      <w:pPr>
        <w:pStyle w:val="NoSpacing"/>
        <w:rPr>
          <w:rFonts w:ascii="Avenir Next LT Pro" w:hAnsi="Avenir Next LT Pro"/>
          <w:color w:val="222971"/>
        </w:rPr>
      </w:pPr>
    </w:p>
    <w:p w14:paraId="5872D0ED" w14:textId="056E27E3" w:rsidR="000975D0" w:rsidRPr="00994778" w:rsidRDefault="00852708" w:rsidP="000975D0">
      <w:pPr>
        <w:rPr>
          <w:rFonts w:ascii="Avenir Next LT Pro" w:hAnsi="Avenir Next LT Pro"/>
        </w:rPr>
      </w:pPr>
      <w:r w:rsidRPr="00994778">
        <w:rPr>
          <w:rFonts w:ascii="Avenir Next LT Pro" w:hAnsi="Avenir Next LT Pro"/>
          <w:color w:val="222971"/>
          <w:sz w:val="22"/>
          <w:szCs w:val="22"/>
        </w:rPr>
        <w:t>Please refer to the School Data Protection Policy and Privacy Notice for further details.</w:t>
      </w:r>
      <w:bookmarkEnd w:id="1"/>
    </w:p>
    <w:sectPr w:rsidR="000975D0" w:rsidRPr="00994778" w:rsidSect="00F353AC">
      <w:headerReference w:type="default" r:id="rId19"/>
      <w:footerReference w:type="default" r:id="rId20"/>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73389" w14:textId="77777777" w:rsidR="004C203C" w:rsidRDefault="004C203C" w:rsidP="00DA3EEB">
      <w:r>
        <w:separator/>
      </w:r>
    </w:p>
  </w:endnote>
  <w:endnote w:type="continuationSeparator" w:id="0">
    <w:p w14:paraId="53EF5943" w14:textId="77777777" w:rsidR="004C203C" w:rsidRDefault="004C203C"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LT Pro">
    <w:altName w:val="Arial"/>
    <w:charset w:val="00"/>
    <w:family w:val="swiss"/>
    <w:pitch w:val="variable"/>
    <w:sig w:usb0="00000001" w:usb1="5000204A" w:usb2="00000000" w:usb3="00000000" w:csb0="00000093" w:csb1="00000000"/>
  </w:font>
  <w:font w:name="Futura-Medium">
    <w:altName w:val="Arial"/>
    <w:charset w:val="B1"/>
    <w:family w:val="swiss"/>
    <w:pitch w:val="variable"/>
    <w:sig w:usb0="800008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aramond MT">
    <w:altName w:val="Garamon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venir Next LT Pro" w:hAnsi="Avenir Next LT Pro"/>
        <w:color w:val="9BC31A"/>
      </w:rPr>
      <w:id w:val="-1931811649"/>
      <w:docPartObj>
        <w:docPartGallery w:val="Page Numbers (Bottom of Page)"/>
        <w:docPartUnique/>
      </w:docPartObj>
    </w:sdtPr>
    <w:sdtContent>
      <w:p w14:paraId="602A1387" w14:textId="133C7AC5" w:rsidR="004C203C" w:rsidRPr="004E7480" w:rsidRDefault="004C203C" w:rsidP="004E7480">
        <w:pPr>
          <w:pStyle w:val="Footer"/>
          <w:jc w:val="both"/>
          <w:rPr>
            <w:rFonts w:ascii="Avenir Next LT Pro" w:hAnsi="Avenir Next LT Pro"/>
            <w:color w:val="9BC31A"/>
          </w:rPr>
        </w:pPr>
        <w:r w:rsidRPr="004E7480">
          <w:rPr>
            <w:rFonts w:ascii="Avenir Next LT Pro" w:hAnsi="Avenir Next LT Pro"/>
            <w:color w:val="9BC31A"/>
          </w:rPr>
          <w:t xml:space="preserve">Page | </w:t>
        </w:r>
        <w:r w:rsidRPr="004E7480">
          <w:rPr>
            <w:rFonts w:ascii="Avenir Next LT Pro" w:hAnsi="Avenir Next LT Pro"/>
            <w:color w:val="9BC31A"/>
          </w:rPr>
          <w:fldChar w:fldCharType="begin"/>
        </w:r>
        <w:r w:rsidRPr="004E7480">
          <w:rPr>
            <w:rFonts w:ascii="Avenir Next LT Pro" w:hAnsi="Avenir Next LT Pro"/>
            <w:color w:val="9BC31A"/>
          </w:rPr>
          <w:instrText xml:space="preserve"> PAGE   \* MERGEFORMAT </w:instrText>
        </w:r>
        <w:r w:rsidRPr="004E7480">
          <w:rPr>
            <w:rFonts w:ascii="Avenir Next LT Pro" w:hAnsi="Avenir Next LT Pro"/>
            <w:color w:val="9BC31A"/>
          </w:rPr>
          <w:fldChar w:fldCharType="separate"/>
        </w:r>
        <w:r w:rsidR="0027210A">
          <w:rPr>
            <w:rFonts w:ascii="Avenir Next LT Pro" w:hAnsi="Avenir Next LT Pro"/>
            <w:noProof/>
            <w:color w:val="9BC31A"/>
          </w:rPr>
          <w:t>4</w:t>
        </w:r>
        <w:r w:rsidRPr="004E7480">
          <w:rPr>
            <w:rFonts w:ascii="Avenir Next LT Pro" w:hAnsi="Avenir Next LT Pro"/>
            <w:noProof/>
            <w:color w:val="9BC31A"/>
          </w:rPr>
          <w:fldChar w:fldCharType="end"/>
        </w:r>
        <w:r>
          <w:rPr>
            <w:rFonts w:ascii="Avenir Next LT Pro" w:hAnsi="Avenir Next LT Pro"/>
            <w:noProof/>
            <w:color w:val="9BC31A"/>
          </w:rPr>
          <w:tab/>
        </w:r>
        <w:r>
          <w:rPr>
            <w:rFonts w:ascii="Avenir Next LT Pro" w:hAnsi="Avenir Next LT Pro"/>
            <w:noProof/>
            <w:color w:val="9BC31A"/>
          </w:rPr>
          <w:tab/>
        </w:r>
        <w:r w:rsidRPr="004E7480">
          <w:rPr>
            <w:rFonts w:ascii="Avenir Next LT Pro" w:hAnsi="Avenir Next LT Pro"/>
            <w:color w:val="9BC31A"/>
          </w:rPr>
          <w:t xml:space="preserve"> </w:t>
        </w:r>
        <w:r>
          <w:rPr>
            <w:rFonts w:ascii="Avenir Next LT Pro" w:hAnsi="Avenir Next LT Pro"/>
            <w:color w:val="9BC31A"/>
          </w:rPr>
          <w:t>Recruitment Policy September 2022</w:t>
        </w:r>
      </w:p>
    </w:sdtContent>
  </w:sdt>
  <w:p w14:paraId="120C09D5" w14:textId="1994E99A" w:rsidR="004C203C" w:rsidRDefault="004C20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656AE" w14:textId="77777777" w:rsidR="004C203C" w:rsidRDefault="004C203C" w:rsidP="00DA3EEB">
      <w:r>
        <w:separator/>
      </w:r>
    </w:p>
  </w:footnote>
  <w:footnote w:type="continuationSeparator" w:id="0">
    <w:p w14:paraId="409DD244" w14:textId="77777777" w:rsidR="004C203C" w:rsidRDefault="004C203C" w:rsidP="00DA3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1D7B0FB4" w:rsidR="004C203C" w:rsidRDefault="004C203C">
    <w:pPr>
      <w:pStyle w:val="Header"/>
    </w:pPr>
    <w:r w:rsidRPr="00426065">
      <w:rPr>
        <w:noProof/>
      </w:rPr>
      <w:drawing>
        <wp:anchor distT="0" distB="0" distL="114300" distR="114300" simplePos="0" relativeHeight="251661312" behindDoc="1" locked="0" layoutInCell="1" allowOverlap="1" wp14:anchorId="414B94F6" wp14:editId="101E6964">
          <wp:simplePos x="0" y="0"/>
          <wp:positionH relativeFrom="page">
            <wp:posOffset>4037330</wp:posOffset>
          </wp:positionH>
          <wp:positionV relativeFrom="page">
            <wp:posOffset>537845</wp:posOffset>
          </wp:positionV>
          <wp:extent cx="2713506" cy="4263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4749"/>
    <w:multiLevelType w:val="hybridMultilevel"/>
    <w:tmpl w:val="1C86C97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180B02A7"/>
    <w:multiLevelType w:val="hybridMultilevel"/>
    <w:tmpl w:val="DBEECB3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1F37C6"/>
    <w:multiLevelType w:val="hybridMultilevel"/>
    <w:tmpl w:val="B6DED3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4" w15:restartNumberingAfterBreak="0">
    <w:nsid w:val="218B1727"/>
    <w:multiLevelType w:val="hybridMultilevel"/>
    <w:tmpl w:val="F46EB24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27E3AE0"/>
    <w:multiLevelType w:val="hybridMultilevel"/>
    <w:tmpl w:val="AC06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E57CB"/>
    <w:multiLevelType w:val="hybridMultilevel"/>
    <w:tmpl w:val="944466F2"/>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592061FE"/>
    <w:multiLevelType w:val="hybridMultilevel"/>
    <w:tmpl w:val="15C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60407"/>
    <w:multiLevelType w:val="hybridMultilevel"/>
    <w:tmpl w:val="76A0739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EA8791C"/>
    <w:multiLevelType w:val="hybridMultilevel"/>
    <w:tmpl w:val="B5841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72530D"/>
    <w:multiLevelType w:val="hybridMultilevel"/>
    <w:tmpl w:val="A24258B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96E3896"/>
    <w:multiLevelType w:val="hybridMultilevel"/>
    <w:tmpl w:val="1F5EB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10"/>
  </w:num>
  <w:num w:numId="5">
    <w:abstractNumId w:val="4"/>
  </w:num>
  <w:num w:numId="6">
    <w:abstractNumId w:val="0"/>
  </w:num>
  <w:num w:numId="7">
    <w:abstractNumId w:val="8"/>
  </w:num>
  <w:num w:numId="8">
    <w:abstractNumId w:val="2"/>
  </w:num>
  <w:num w:numId="9">
    <w:abstractNumId w:val="1"/>
  </w:num>
  <w:num w:numId="10">
    <w:abstractNumId w:val="12"/>
  </w:num>
  <w:num w:numId="11">
    <w:abstractNumId w:val="11"/>
  </w:num>
  <w:num w:numId="12">
    <w:abstractNumId w:val="9"/>
  </w:num>
  <w:num w:numId="1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26CA9"/>
    <w:rsid w:val="00027299"/>
    <w:rsid w:val="000273D5"/>
    <w:rsid w:val="00032F17"/>
    <w:rsid w:val="00034B24"/>
    <w:rsid w:val="0005049E"/>
    <w:rsid w:val="00056A1E"/>
    <w:rsid w:val="0006294B"/>
    <w:rsid w:val="000634F3"/>
    <w:rsid w:val="00082555"/>
    <w:rsid w:val="00085FA5"/>
    <w:rsid w:val="0009274A"/>
    <w:rsid w:val="00094120"/>
    <w:rsid w:val="00095216"/>
    <w:rsid w:val="00096BF4"/>
    <w:rsid w:val="00096EBA"/>
    <w:rsid w:val="000975D0"/>
    <w:rsid w:val="000B083B"/>
    <w:rsid w:val="000B1797"/>
    <w:rsid w:val="000B1A4B"/>
    <w:rsid w:val="000B3100"/>
    <w:rsid w:val="000B6972"/>
    <w:rsid w:val="000C00C1"/>
    <w:rsid w:val="000C0ECB"/>
    <w:rsid w:val="000C7939"/>
    <w:rsid w:val="000D19E6"/>
    <w:rsid w:val="000D1C05"/>
    <w:rsid w:val="000D6223"/>
    <w:rsid w:val="000D7217"/>
    <w:rsid w:val="000E2CFE"/>
    <w:rsid w:val="000E4DDF"/>
    <w:rsid w:val="000E79F8"/>
    <w:rsid w:val="000F3651"/>
    <w:rsid w:val="000F7ACE"/>
    <w:rsid w:val="0010190B"/>
    <w:rsid w:val="00102E89"/>
    <w:rsid w:val="00103A0D"/>
    <w:rsid w:val="00106767"/>
    <w:rsid w:val="00111021"/>
    <w:rsid w:val="00111357"/>
    <w:rsid w:val="0011434F"/>
    <w:rsid w:val="001163CC"/>
    <w:rsid w:val="00117470"/>
    <w:rsid w:val="00135013"/>
    <w:rsid w:val="00135BB4"/>
    <w:rsid w:val="00143B32"/>
    <w:rsid w:val="00143F72"/>
    <w:rsid w:val="001467A8"/>
    <w:rsid w:val="001468D8"/>
    <w:rsid w:val="00147A66"/>
    <w:rsid w:val="00152251"/>
    <w:rsid w:val="00155AF7"/>
    <w:rsid w:val="00166659"/>
    <w:rsid w:val="00172566"/>
    <w:rsid w:val="00172992"/>
    <w:rsid w:val="001770D9"/>
    <w:rsid w:val="0017737F"/>
    <w:rsid w:val="00180555"/>
    <w:rsid w:val="0018055E"/>
    <w:rsid w:val="00197C67"/>
    <w:rsid w:val="001B3AB2"/>
    <w:rsid w:val="001B53C9"/>
    <w:rsid w:val="001B739A"/>
    <w:rsid w:val="001C0134"/>
    <w:rsid w:val="001C5913"/>
    <w:rsid w:val="001C5EED"/>
    <w:rsid w:val="001D63E9"/>
    <w:rsid w:val="001E2858"/>
    <w:rsid w:val="001E4D98"/>
    <w:rsid w:val="001E6490"/>
    <w:rsid w:val="001E76B5"/>
    <w:rsid w:val="001F19FE"/>
    <w:rsid w:val="00202F2D"/>
    <w:rsid w:val="00211292"/>
    <w:rsid w:val="00214EF9"/>
    <w:rsid w:val="00226DF4"/>
    <w:rsid w:val="002346EB"/>
    <w:rsid w:val="002379A9"/>
    <w:rsid w:val="002418B6"/>
    <w:rsid w:val="00241B92"/>
    <w:rsid w:val="0024240A"/>
    <w:rsid w:val="00244AE4"/>
    <w:rsid w:val="00245193"/>
    <w:rsid w:val="002461AE"/>
    <w:rsid w:val="00252FD8"/>
    <w:rsid w:val="00255318"/>
    <w:rsid w:val="00256E6C"/>
    <w:rsid w:val="002613B3"/>
    <w:rsid w:val="00262284"/>
    <w:rsid w:val="00267046"/>
    <w:rsid w:val="0027067A"/>
    <w:rsid w:val="0027210A"/>
    <w:rsid w:val="0027357E"/>
    <w:rsid w:val="002774B8"/>
    <w:rsid w:val="002825CF"/>
    <w:rsid w:val="00285053"/>
    <w:rsid w:val="00286646"/>
    <w:rsid w:val="00286C6B"/>
    <w:rsid w:val="002968AA"/>
    <w:rsid w:val="00297D86"/>
    <w:rsid w:val="002A794E"/>
    <w:rsid w:val="002A7E58"/>
    <w:rsid w:val="002B79F2"/>
    <w:rsid w:val="002C5B87"/>
    <w:rsid w:val="002C619D"/>
    <w:rsid w:val="002C7A0E"/>
    <w:rsid w:val="002D0E55"/>
    <w:rsid w:val="002D5EF8"/>
    <w:rsid w:val="002D60F6"/>
    <w:rsid w:val="002E1821"/>
    <w:rsid w:val="002E5835"/>
    <w:rsid w:val="0031471E"/>
    <w:rsid w:val="00314CA2"/>
    <w:rsid w:val="00321396"/>
    <w:rsid w:val="00321776"/>
    <w:rsid w:val="00325FB7"/>
    <w:rsid w:val="00326915"/>
    <w:rsid w:val="003311F8"/>
    <w:rsid w:val="00334FD7"/>
    <w:rsid w:val="00340CC3"/>
    <w:rsid w:val="003476E5"/>
    <w:rsid w:val="003539C6"/>
    <w:rsid w:val="00356291"/>
    <w:rsid w:val="00363653"/>
    <w:rsid w:val="003660FB"/>
    <w:rsid w:val="0038447F"/>
    <w:rsid w:val="00385878"/>
    <w:rsid w:val="00386626"/>
    <w:rsid w:val="0039171A"/>
    <w:rsid w:val="00393D11"/>
    <w:rsid w:val="00395998"/>
    <w:rsid w:val="003B1BE2"/>
    <w:rsid w:val="003B257E"/>
    <w:rsid w:val="003B2963"/>
    <w:rsid w:val="003B7D17"/>
    <w:rsid w:val="003C1C73"/>
    <w:rsid w:val="003C5D62"/>
    <w:rsid w:val="003C756C"/>
    <w:rsid w:val="003D09D9"/>
    <w:rsid w:val="003D1433"/>
    <w:rsid w:val="003E11EE"/>
    <w:rsid w:val="003E3FB8"/>
    <w:rsid w:val="003F6E7E"/>
    <w:rsid w:val="003F7F11"/>
    <w:rsid w:val="0040523B"/>
    <w:rsid w:val="00407C86"/>
    <w:rsid w:val="00422866"/>
    <w:rsid w:val="004257D5"/>
    <w:rsid w:val="00433C41"/>
    <w:rsid w:val="00436A4E"/>
    <w:rsid w:val="00437068"/>
    <w:rsid w:val="004436BA"/>
    <w:rsid w:val="004436F9"/>
    <w:rsid w:val="00447F62"/>
    <w:rsid w:val="004514F1"/>
    <w:rsid w:val="004561DA"/>
    <w:rsid w:val="00460673"/>
    <w:rsid w:val="004651F2"/>
    <w:rsid w:val="00483C4C"/>
    <w:rsid w:val="00492EA1"/>
    <w:rsid w:val="00493FEE"/>
    <w:rsid w:val="004A112A"/>
    <w:rsid w:val="004B548E"/>
    <w:rsid w:val="004C06D2"/>
    <w:rsid w:val="004C203C"/>
    <w:rsid w:val="004C3D91"/>
    <w:rsid w:val="004C3ECB"/>
    <w:rsid w:val="004E7480"/>
    <w:rsid w:val="004F070C"/>
    <w:rsid w:val="004F7855"/>
    <w:rsid w:val="0050180F"/>
    <w:rsid w:val="005075E7"/>
    <w:rsid w:val="0051085B"/>
    <w:rsid w:val="005136B5"/>
    <w:rsid w:val="00513872"/>
    <w:rsid w:val="00520F90"/>
    <w:rsid w:val="005232EC"/>
    <w:rsid w:val="00535D1C"/>
    <w:rsid w:val="005426B8"/>
    <w:rsid w:val="005447B3"/>
    <w:rsid w:val="00544F9D"/>
    <w:rsid w:val="0055044B"/>
    <w:rsid w:val="00560DCF"/>
    <w:rsid w:val="00591306"/>
    <w:rsid w:val="005929B4"/>
    <w:rsid w:val="0059316C"/>
    <w:rsid w:val="00597DEF"/>
    <w:rsid w:val="005A526B"/>
    <w:rsid w:val="005A6343"/>
    <w:rsid w:val="005B2567"/>
    <w:rsid w:val="005B320C"/>
    <w:rsid w:val="005B6920"/>
    <w:rsid w:val="005C586D"/>
    <w:rsid w:val="005D2CFA"/>
    <w:rsid w:val="005D4C62"/>
    <w:rsid w:val="005E51BB"/>
    <w:rsid w:val="005E5E29"/>
    <w:rsid w:val="005E66C4"/>
    <w:rsid w:val="005E6F98"/>
    <w:rsid w:val="005F02DC"/>
    <w:rsid w:val="005F7A1E"/>
    <w:rsid w:val="00602757"/>
    <w:rsid w:val="00607D25"/>
    <w:rsid w:val="006100D3"/>
    <w:rsid w:val="006158C0"/>
    <w:rsid w:val="00621FB3"/>
    <w:rsid w:val="00630848"/>
    <w:rsid w:val="00640C12"/>
    <w:rsid w:val="006446DA"/>
    <w:rsid w:val="00651544"/>
    <w:rsid w:val="0065728E"/>
    <w:rsid w:val="00663215"/>
    <w:rsid w:val="00663BF1"/>
    <w:rsid w:val="006661B3"/>
    <w:rsid w:val="00667D55"/>
    <w:rsid w:val="0067382F"/>
    <w:rsid w:val="00682550"/>
    <w:rsid w:val="006907D4"/>
    <w:rsid w:val="006927DC"/>
    <w:rsid w:val="00692FEF"/>
    <w:rsid w:val="00693629"/>
    <w:rsid w:val="00696D7C"/>
    <w:rsid w:val="006971EC"/>
    <w:rsid w:val="006A09B5"/>
    <w:rsid w:val="006A13C4"/>
    <w:rsid w:val="006A1B06"/>
    <w:rsid w:val="006A27E7"/>
    <w:rsid w:val="006B763D"/>
    <w:rsid w:val="006C0688"/>
    <w:rsid w:val="006C0D6B"/>
    <w:rsid w:val="006C3666"/>
    <w:rsid w:val="006C4069"/>
    <w:rsid w:val="006C7B38"/>
    <w:rsid w:val="006D0335"/>
    <w:rsid w:val="006D7F0B"/>
    <w:rsid w:val="006E1446"/>
    <w:rsid w:val="006E297F"/>
    <w:rsid w:val="0070460E"/>
    <w:rsid w:val="00705E68"/>
    <w:rsid w:val="00707A01"/>
    <w:rsid w:val="007107A3"/>
    <w:rsid w:val="00721849"/>
    <w:rsid w:val="007228CF"/>
    <w:rsid w:val="00722AD3"/>
    <w:rsid w:val="0073240C"/>
    <w:rsid w:val="00733355"/>
    <w:rsid w:val="007333B3"/>
    <w:rsid w:val="00754242"/>
    <w:rsid w:val="007542AE"/>
    <w:rsid w:val="00756E1B"/>
    <w:rsid w:val="00762A06"/>
    <w:rsid w:val="00771AE4"/>
    <w:rsid w:val="007758CE"/>
    <w:rsid w:val="00791AEA"/>
    <w:rsid w:val="00792CA5"/>
    <w:rsid w:val="007955A7"/>
    <w:rsid w:val="007A2AE3"/>
    <w:rsid w:val="007A3B54"/>
    <w:rsid w:val="007C72C9"/>
    <w:rsid w:val="007F0A78"/>
    <w:rsid w:val="007F407B"/>
    <w:rsid w:val="007F6198"/>
    <w:rsid w:val="00801DED"/>
    <w:rsid w:val="00802081"/>
    <w:rsid w:val="0080625D"/>
    <w:rsid w:val="008208A6"/>
    <w:rsid w:val="0082359C"/>
    <w:rsid w:val="00842611"/>
    <w:rsid w:val="00845BA5"/>
    <w:rsid w:val="00852708"/>
    <w:rsid w:val="00860954"/>
    <w:rsid w:val="0086138D"/>
    <w:rsid w:val="00861BC8"/>
    <w:rsid w:val="00874BDE"/>
    <w:rsid w:val="0088115D"/>
    <w:rsid w:val="00883D53"/>
    <w:rsid w:val="00890AF8"/>
    <w:rsid w:val="00892875"/>
    <w:rsid w:val="00892EAF"/>
    <w:rsid w:val="008943D0"/>
    <w:rsid w:val="00894962"/>
    <w:rsid w:val="008C45CD"/>
    <w:rsid w:val="008C492E"/>
    <w:rsid w:val="008D3989"/>
    <w:rsid w:val="008D3B28"/>
    <w:rsid w:val="00904D42"/>
    <w:rsid w:val="0091434E"/>
    <w:rsid w:val="00917892"/>
    <w:rsid w:val="009214F0"/>
    <w:rsid w:val="009221FC"/>
    <w:rsid w:val="00926E42"/>
    <w:rsid w:val="00936EF1"/>
    <w:rsid w:val="0094000C"/>
    <w:rsid w:val="00940EDE"/>
    <w:rsid w:val="0094497C"/>
    <w:rsid w:val="00950D4C"/>
    <w:rsid w:val="009701DE"/>
    <w:rsid w:val="00975DB4"/>
    <w:rsid w:val="00982AAD"/>
    <w:rsid w:val="00990838"/>
    <w:rsid w:val="00992724"/>
    <w:rsid w:val="00993419"/>
    <w:rsid w:val="00994778"/>
    <w:rsid w:val="00996D6D"/>
    <w:rsid w:val="00997871"/>
    <w:rsid w:val="009A0531"/>
    <w:rsid w:val="009A07AB"/>
    <w:rsid w:val="009A1CE4"/>
    <w:rsid w:val="009A23A0"/>
    <w:rsid w:val="009A2CF5"/>
    <w:rsid w:val="009B4B93"/>
    <w:rsid w:val="009B5B09"/>
    <w:rsid w:val="009B6CB1"/>
    <w:rsid w:val="009C3034"/>
    <w:rsid w:val="009C3B76"/>
    <w:rsid w:val="009D214D"/>
    <w:rsid w:val="009D280F"/>
    <w:rsid w:val="009D37C1"/>
    <w:rsid w:val="009D402D"/>
    <w:rsid w:val="009E54B7"/>
    <w:rsid w:val="009F0390"/>
    <w:rsid w:val="009F1287"/>
    <w:rsid w:val="009F270E"/>
    <w:rsid w:val="009F3A51"/>
    <w:rsid w:val="00A005A5"/>
    <w:rsid w:val="00A037F2"/>
    <w:rsid w:val="00A03B50"/>
    <w:rsid w:val="00A05C8B"/>
    <w:rsid w:val="00A11A8A"/>
    <w:rsid w:val="00A230A9"/>
    <w:rsid w:val="00A267EB"/>
    <w:rsid w:val="00A33403"/>
    <w:rsid w:val="00A33902"/>
    <w:rsid w:val="00A343D7"/>
    <w:rsid w:val="00A371DE"/>
    <w:rsid w:val="00A40317"/>
    <w:rsid w:val="00A46317"/>
    <w:rsid w:val="00A46D38"/>
    <w:rsid w:val="00A47C4C"/>
    <w:rsid w:val="00A518C3"/>
    <w:rsid w:val="00A555C5"/>
    <w:rsid w:val="00A55690"/>
    <w:rsid w:val="00A604B5"/>
    <w:rsid w:val="00A63871"/>
    <w:rsid w:val="00A70B30"/>
    <w:rsid w:val="00A70D10"/>
    <w:rsid w:val="00A7317F"/>
    <w:rsid w:val="00A76B1E"/>
    <w:rsid w:val="00A8289A"/>
    <w:rsid w:val="00A82B84"/>
    <w:rsid w:val="00A87F81"/>
    <w:rsid w:val="00A93A2F"/>
    <w:rsid w:val="00A953D3"/>
    <w:rsid w:val="00A970A0"/>
    <w:rsid w:val="00A97E6D"/>
    <w:rsid w:val="00AA2876"/>
    <w:rsid w:val="00AA297A"/>
    <w:rsid w:val="00AA2ED0"/>
    <w:rsid w:val="00AA6992"/>
    <w:rsid w:val="00AA7916"/>
    <w:rsid w:val="00AA7B4B"/>
    <w:rsid w:val="00AC3774"/>
    <w:rsid w:val="00AC3EE6"/>
    <w:rsid w:val="00AD10B3"/>
    <w:rsid w:val="00AD152B"/>
    <w:rsid w:val="00AD1EBB"/>
    <w:rsid w:val="00AD36D0"/>
    <w:rsid w:val="00AD5639"/>
    <w:rsid w:val="00AE4CEE"/>
    <w:rsid w:val="00AE51CA"/>
    <w:rsid w:val="00AF48C7"/>
    <w:rsid w:val="00AF6EB0"/>
    <w:rsid w:val="00B0145E"/>
    <w:rsid w:val="00B04062"/>
    <w:rsid w:val="00B05109"/>
    <w:rsid w:val="00B21046"/>
    <w:rsid w:val="00B33022"/>
    <w:rsid w:val="00B371C3"/>
    <w:rsid w:val="00B4158E"/>
    <w:rsid w:val="00B434C4"/>
    <w:rsid w:val="00B5173E"/>
    <w:rsid w:val="00B52499"/>
    <w:rsid w:val="00B52A4B"/>
    <w:rsid w:val="00B53317"/>
    <w:rsid w:val="00B562CA"/>
    <w:rsid w:val="00B60A7C"/>
    <w:rsid w:val="00B63416"/>
    <w:rsid w:val="00B63CF7"/>
    <w:rsid w:val="00B66EA6"/>
    <w:rsid w:val="00B7268A"/>
    <w:rsid w:val="00B77173"/>
    <w:rsid w:val="00B8086D"/>
    <w:rsid w:val="00B815AC"/>
    <w:rsid w:val="00B84A9F"/>
    <w:rsid w:val="00B8518E"/>
    <w:rsid w:val="00B8524E"/>
    <w:rsid w:val="00B90F33"/>
    <w:rsid w:val="00B92732"/>
    <w:rsid w:val="00B95445"/>
    <w:rsid w:val="00BA0E8F"/>
    <w:rsid w:val="00BA6C34"/>
    <w:rsid w:val="00BB068B"/>
    <w:rsid w:val="00BB169F"/>
    <w:rsid w:val="00BB57B5"/>
    <w:rsid w:val="00BB74EB"/>
    <w:rsid w:val="00BC114B"/>
    <w:rsid w:val="00BC3111"/>
    <w:rsid w:val="00BC39ED"/>
    <w:rsid w:val="00BC3D8A"/>
    <w:rsid w:val="00BC635A"/>
    <w:rsid w:val="00BD7A26"/>
    <w:rsid w:val="00BE36E3"/>
    <w:rsid w:val="00BF1523"/>
    <w:rsid w:val="00BF322F"/>
    <w:rsid w:val="00BF54F4"/>
    <w:rsid w:val="00BF5A68"/>
    <w:rsid w:val="00C02D9D"/>
    <w:rsid w:val="00C1211C"/>
    <w:rsid w:val="00C1683D"/>
    <w:rsid w:val="00C17355"/>
    <w:rsid w:val="00C259E8"/>
    <w:rsid w:val="00C275CD"/>
    <w:rsid w:val="00C32652"/>
    <w:rsid w:val="00C3459F"/>
    <w:rsid w:val="00C402D0"/>
    <w:rsid w:val="00C40D15"/>
    <w:rsid w:val="00C433D2"/>
    <w:rsid w:val="00C43444"/>
    <w:rsid w:val="00C43822"/>
    <w:rsid w:val="00C50663"/>
    <w:rsid w:val="00C51F3F"/>
    <w:rsid w:val="00C630C7"/>
    <w:rsid w:val="00C67BE4"/>
    <w:rsid w:val="00C707AB"/>
    <w:rsid w:val="00C729F3"/>
    <w:rsid w:val="00C72CBA"/>
    <w:rsid w:val="00C75520"/>
    <w:rsid w:val="00C76901"/>
    <w:rsid w:val="00C77FAB"/>
    <w:rsid w:val="00C835C4"/>
    <w:rsid w:val="00C9245D"/>
    <w:rsid w:val="00C94AAA"/>
    <w:rsid w:val="00C97D57"/>
    <w:rsid w:val="00CA0A1C"/>
    <w:rsid w:val="00CB264E"/>
    <w:rsid w:val="00CB4B64"/>
    <w:rsid w:val="00CC6685"/>
    <w:rsid w:val="00CD0985"/>
    <w:rsid w:val="00CD2E2A"/>
    <w:rsid w:val="00CD424E"/>
    <w:rsid w:val="00CE209A"/>
    <w:rsid w:val="00CE25C7"/>
    <w:rsid w:val="00CE484D"/>
    <w:rsid w:val="00CF04E8"/>
    <w:rsid w:val="00CF381B"/>
    <w:rsid w:val="00D0092C"/>
    <w:rsid w:val="00D01170"/>
    <w:rsid w:val="00D03BF7"/>
    <w:rsid w:val="00D23494"/>
    <w:rsid w:val="00D501A8"/>
    <w:rsid w:val="00D53649"/>
    <w:rsid w:val="00D53C2D"/>
    <w:rsid w:val="00D57E2C"/>
    <w:rsid w:val="00D624C0"/>
    <w:rsid w:val="00D66D4C"/>
    <w:rsid w:val="00D70459"/>
    <w:rsid w:val="00D72407"/>
    <w:rsid w:val="00D766A7"/>
    <w:rsid w:val="00DA3EEB"/>
    <w:rsid w:val="00DA50CE"/>
    <w:rsid w:val="00DA536F"/>
    <w:rsid w:val="00DA5A7E"/>
    <w:rsid w:val="00DA7A96"/>
    <w:rsid w:val="00DB3E21"/>
    <w:rsid w:val="00DB6159"/>
    <w:rsid w:val="00DB67E9"/>
    <w:rsid w:val="00DB7DCB"/>
    <w:rsid w:val="00DC0EA6"/>
    <w:rsid w:val="00DC552B"/>
    <w:rsid w:val="00DC6DB0"/>
    <w:rsid w:val="00DD2D91"/>
    <w:rsid w:val="00DD3F73"/>
    <w:rsid w:val="00DD485E"/>
    <w:rsid w:val="00DD5C83"/>
    <w:rsid w:val="00DE3C66"/>
    <w:rsid w:val="00DE64B1"/>
    <w:rsid w:val="00DF33B6"/>
    <w:rsid w:val="00E00923"/>
    <w:rsid w:val="00E0204E"/>
    <w:rsid w:val="00E021E2"/>
    <w:rsid w:val="00E1408C"/>
    <w:rsid w:val="00E15D15"/>
    <w:rsid w:val="00E26E9D"/>
    <w:rsid w:val="00E312C0"/>
    <w:rsid w:val="00E36518"/>
    <w:rsid w:val="00E41963"/>
    <w:rsid w:val="00E41996"/>
    <w:rsid w:val="00E42105"/>
    <w:rsid w:val="00E439D3"/>
    <w:rsid w:val="00E5660C"/>
    <w:rsid w:val="00E60520"/>
    <w:rsid w:val="00E615EC"/>
    <w:rsid w:val="00E61918"/>
    <w:rsid w:val="00E62BE3"/>
    <w:rsid w:val="00E6671D"/>
    <w:rsid w:val="00E74134"/>
    <w:rsid w:val="00E74DFA"/>
    <w:rsid w:val="00E77819"/>
    <w:rsid w:val="00E82092"/>
    <w:rsid w:val="00E83389"/>
    <w:rsid w:val="00E85C8A"/>
    <w:rsid w:val="00E86712"/>
    <w:rsid w:val="00E8730D"/>
    <w:rsid w:val="00E914B9"/>
    <w:rsid w:val="00E928DD"/>
    <w:rsid w:val="00E971D0"/>
    <w:rsid w:val="00EA1FD5"/>
    <w:rsid w:val="00EA5790"/>
    <w:rsid w:val="00EA66F4"/>
    <w:rsid w:val="00EA78B0"/>
    <w:rsid w:val="00EB1F23"/>
    <w:rsid w:val="00EB35D1"/>
    <w:rsid w:val="00EB3D0A"/>
    <w:rsid w:val="00EB48F6"/>
    <w:rsid w:val="00EB5949"/>
    <w:rsid w:val="00EB7F00"/>
    <w:rsid w:val="00EC091B"/>
    <w:rsid w:val="00EC3433"/>
    <w:rsid w:val="00ED0161"/>
    <w:rsid w:val="00ED05E2"/>
    <w:rsid w:val="00ED0A85"/>
    <w:rsid w:val="00ED1577"/>
    <w:rsid w:val="00ED1B28"/>
    <w:rsid w:val="00ED322B"/>
    <w:rsid w:val="00ED42B1"/>
    <w:rsid w:val="00ED633B"/>
    <w:rsid w:val="00EE421B"/>
    <w:rsid w:val="00EF3308"/>
    <w:rsid w:val="00EF79C5"/>
    <w:rsid w:val="00EF7E55"/>
    <w:rsid w:val="00F01D72"/>
    <w:rsid w:val="00F04D67"/>
    <w:rsid w:val="00F04FD9"/>
    <w:rsid w:val="00F07438"/>
    <w:rsid w:val="00F149D5"/>
    <w:rsid w:val="00F15954"/>
    <w:rsid w:val="00F1694D"/>
    <w:rsid w:val="00F30CF6"/>
    <w:rsid w:val="00F33C38"/>
    <w:rsid w:val="00F34929"/>
    <w:rsid w:val="00F34D10"/>
    <w:rsid w:val="00F353AC"/>
    <w:rsid w:val="00F361A6"/>
    <w:rsid w:val="00F41633"/>
    <w:rsid w:val="00F427DC"/>
    <w:rsid w:val="00F54B64"/>
    <w:rsid w:val="00F604F3"/>
    <w:rsid w:val="00F63C9A"/>
    <w:rsid w:val="00F667C8"/>
    <w:rsid w:val="00F70EA6"/>
    <w:rsid w:val="00F762B4"/>
    <w:rsid w:val="00F77412"/>
    <w:rsid w:val="00F863F0"/>
    <w:rsid w:val="00F9010C"/>
    <w:rsid w:val="00F947FA"/>
    <w:rsid w:val="00F94818"/>
    <w:rsid w:val="00FA3412"/>
    <w:rsid w:val="00FA3618"/>
    <w:rsid w:val="00FA47D7"/>
    <w:rsid w:val="00FB2361"/>
    <w:rsid w:val="00FC0E71"/>
    <w:rsid w:val="00FC4D07"/>
    <w:rsid w:val="00FD1EA3"/>
    <w:rsid w:val="00FD30F8"/>
    <w:rsid w:val="00FD5B0B"/>
    <w:rsid w:val="00FE04AA"/>
    <w:rsid w:val="00FE0B7F"/>
    <w:rsid w:val="00FE106E"/>
    <w:rsid w:val="00FE37D9"/>
    <w:rsid w:val="00FF0467"/>
    <w:rsid w:val="00FF47E0"/>
    <w:rsid w:val="00FF5FE7"/>
    <w:rsid w:val="00FF60D6"/>
    <w:rsid w:val="00FF6A66"/>
    <w:rsid w:val="0332AADA"/>
    <w:rsid w:val="08221450"/>
    <w:rsid w:val="0A427307"/>
    <w:rsid w:val="0B1911D9"/>
    <w:rsid w:val="0B89E464"/>
    <w:rsid w:val="0C26C62C"/>
    <w:rsid w:val="0F35FBF8"/>
    <w:rsid w:val="0F42AD71"/>
    <w:rsid w:val="10458196"/>
    <w:rsid w:val="11F9BD60"/>
    <w:rsid w:val="1275E4D2"/>
    <w:rsid w:val="173CCEFC"/>
    <w:rsid w:val="18B4D8EA"/>
    <w:rsid w:val="1E3032FA"/>
    <w:rsid w:val="22BF0480"/>
    <w:rsid w:val="22D88D53"/>
    <w:rsid w:val="2646291A"/>
    <w:rsid w:val="27B2CB4F"/>
    <w:rsid w:val="28D94706"/>
    <w:rsid w:val="2C0A8AFC"/>
    <w:rsid w:val="2F422BBE"/>
    <w:rsid w:val="30DDFC1F"/>
    <w:rsid w:val="336A67C5"/>
    <w:rsid w:val="34C87F3B"/>
    <w:rsid w:val="3C7B1BE7"/>
    <w:rsid w:val="3E0925AA"/>
    <w:rsid w:val="3EBC51F2"/>
    <w:rsid w:val="406FD346"/>
    <w:rsid w:val="4304F105"/>
    <w:rsid w:val="43A1D2CD"/>
    <w:rsid w:val="4414F62E"/>
    <w:rsid w:val="4451CDC1"/>
    <w:rsid w:val="44B77E8E"/>
    <w:rsid w:val="463875E2"/>
    <w:rsid w:val="47781045"/>
    <w:rsid w:val="47B9F44D"/>
    <w:rsid w:val="47EF1F50"/>
    <w:rsid w:val="4AD558EC"/>
    <w:rsid w:val="4CE709F2"/>
    <w:rsid w:val="4EFB4FF1"/>
    <w:rsid w:val="5163E0CA"/>
    <w:rsid w:val="542594EA"/>
    <w:rsid w:val="57203850"/>
    <w:rsid w:val="5848F787"/>
    <w:rsid w:val="59BA9440"/>
    <w:rsid w:val="5D8F8E29"/>
    <w:rsid w:val="5E5ADCD7"/>
    <w:rsid w:val="605D1C30"/>
    <w:rsid w:val="60B8FAE0"/>
    <w:rsid w:val="61A31332"/>
    <w:rsid w:val="630518B3"/>
    <w:rsid w:val="632B81DB"/>
    <w:rsid w:val="634FE347"/>
    <w:rsid w:val="6443A63A"/>
    <w:rsid w:val="65DF769B"/>
    <w:rsid w:val="66B223AB"/>
    <w:rsid w:val="67774AED"/>
    <w:rsid w:val="68E3DBF3"/>
    <w:rsid w:val="6B351AE7"/>
    <w:rsid w:val="6DEA8880"/>
    <w:rsid w:val="6E10EDE7"/>
    <w:rsid w:val="6E67480A"/>
    <w:rsid w:val="730B7495"/>
    <w:rsid w:val="731AD259"/>
    <w:rsid w:val="736D646C"/>
    <w:rsid w:val="74C6C647"/>
    <w:rsid w:val="78BF81F0"/>
    <w:rsid w:val="7AAFE32B"/>
    <w:rsid w:val="7AD258D9"/>
    <w:rsid w:val="7CFDD98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Spacing"/>
    <w:next w:val="Normal"/>
    <w:link w:val="Heading1Char"/>
    <w:qFormat/>
    <w:rsid w:val="00651544"/>
    <w:pPr>
      <w:outlineLvl w:val="0"/>
    </w:pPr>
    <w:rPr>
      <w:rFonts w:ascii="Avenir Next LT Pro" w:hAnsi="Avenir Next LT Pro"/>
      <w:b/>
      <w:bCs/>
      <w:color w:val="9BC31A"/>
      <w:sz w:val="36"/>
      <w:szCs w:val="36"/>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852708"/>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651544"/>
    <w:rPr>
      <w:rFonts w:ascii="Avenir Next LT Pro" w:eastAsia="Futura-Medium" w:hAnsi="Avenir Next LT Pro" w:cs="Futura-Medium"/>
      <w:b/>
      <w:bCs/>
      <w:color w:val="9BC31A"/>
      <w:sz w:val="36"/>
      <w:szCs w:val="36"/>
      <w:lang w:val="en-GB" w:eastAsia="en-GB" w:bidi="en-GB"/>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Title">
    <w:name w:val="SPS Title"/>
    <w:basedOn w:val="SPSHeading"/>
    <w:link w:val="SPSTitleChar"/>
    <w:qFormat/>
    <w:rsid w:val="00E439D3"/>
    <w:pPr>
      <w:spacing w:after="0" w:line="240" w:lineRule="auto"/>
      <w:ind w:left="720"/>
    </w:pPr>
    <w:rPr>
      <w:kern w:val="0"/>
      <w:sz w:val="96"/>
      <w:szCs w:val="96"/>
      <w14:ligatures w14:val="none"/>
      <w14:cntxtAlts w14:val="0"/>
    </w:rPr>
  </w:style>
  <w:style w:type="character" w:customStyle="1" w:styleId="SPSTitleChar">
    <w:name w:val="SPS Title Char"/>
    <w:link w:val="SPSTitle"/>
    <w:rsid w:val="00E439D3"/>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E439D3"/>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E439D3"/>
    <w:rPr>
      <w:rFonts w:ascii="Arial" w:eastAsia="Times New Roman" w:hAnsi="Arial" w:cs="Arial"/>
      <w:b/>
      <w:color w:val="A6A6A6"/>
      <w:sz w:val="20"/>
      <w:szCs w:val="20"/>
    </w:rPr>
  </w:style>
  <w:style w:type="character" w:customStyle="1" w:styleId="Heading3Char">
    <w:name w:val="Heading 3 Char"/>
    <w:basedOn w:val="DefaultParagraphFont"/>
    <w:link w:val="Heading3"/>
    <w:rsid w:val="00852708"/>
    <w:rPr>
      <w:rFonts w:ascii="Cambria" w:eastAsia="Times New Roman" w:hAnsi="Cambria" w:cs="Times New Roman"/>
      <w:b/>
      <w:bCs/>
      <w:sz w:val="26"/>
      <w:szCs w:val="26"/>
    </w:rPr>
  </w:style>
  <w:style w:type="paragraph" w:customStyle="1" w:styleId="inset3">
    <w:name w:val="inset3"/>
    <w:basedOn w:val="Normal"/>
    <w:rsid w:val="00852708"/>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852708"/>
  </w:style>
  <w:style w:type="paragraph" w:customStyle="1" w:styleId="inset2">
    <w:name w:val="inset2"/>
    <w:basedOn w:val="Normal"/>
    <w:rsid w:val="00852708"/>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852708"/>
    <w:rPr>
      <w:vertAlign w:val="superscript"/>
    </w:rPr>
  </w:style>
  <w:style w:type="paragraph" w:customStyle="1" w:styleId="3372873BB58A4DED866D2BE34882C06C">
    <w:name w:val="3372873BB58A4DED866D2BE34882C06C"/>
    <w:rsid w:val="00852708"/>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852708"/>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852708"/>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852708"/>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852708"/>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852708"/>
    <w:rPr>
      <w:rFonts w:ascii="Arial" w:eastAsia="Times New Roman" w:hAnsi="Arial" w:cs="Arial"/>
      <w:b/>
      <w:color w:val="FFFFFF"/>
      <w:sz w:val="16"/>
      <w:szCs w:val="16"/>
    </w:rPr>
  </w:style>
  <w:style w:type="paragraph" w:customStyle="1" w:styleId="SPSWebLink">
    <w:name w:val="SPS Web Link"/>
    <w:basedOn w:val="Normal"/>
    <w:link w:val="SPSWebLinkChar"/>
    <w:qFormat/>
    <w:rsid w:val="00852708"/>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852708"/>
    <w:rPr>
      <w:rFonts w:ascii="Arial" w:eastAsia="Times New Roman" w:hAnsi="Arial" w:cs="Tahoma"/>
      <w:b/>
      <w:color w:val="0070C0"/>
      <w:sz w:val="24"/>
      <w:szCs w:val="24"/>
    </w:rPr>
  </w:style>
  <w:style w:type="paragraph" w:customStyle="1" w:styleId="SPSSubText">
    <w:name w:val="SPS Sub Text"/>
    <w:basedOn w:val="SPSWebLink"/>
    <w:link w:val="SPSSubTextChar"/>
    <w:qFormat/>
    <w:rsid w:val="00852708"/>
    <w:rPr>
      <w:b w:val="0"/>
      <w:i/>
      <w:color w:val="262626"/>
    </w:rPr>
  </w:style>
  <w:style w:type="character" w:customStyle="1" w:styleId="SPSWebLinkChar">
    <w:name w:val="SPS Web Link Char"/>
    <w:link w:val="SPSWebLink"/>
    <w:rsid w:val="00852708"/>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852708"/>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852708"/>
    <w:rPr>
      <w:rFonts w:ascii="Arial" w:eastAsia="Times New Roman" w:hAnsi="Arial" w:cs="Tahoma"/>
      <w:i/>
      <w:color w:val="262626"/>
      <w:sz w:val="20"/>
      <w:szCs w:val="20"/>
    </w:rPr>
  </w:style>
  <w:style w:type="paragraph" w:customStyle="1" w:styleId="SPSBodyText">
    <w:name w:val="SPS Body Text"/>
    <w:basedOn w:val="Normal"/>
    <w:link w:val="SPSBodyTextChar"/>
    <w:qFormat/>
    <w:rsid w:val="00852708"/>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852708"/>
    <w:rPr>
      <w:rFonts w:ascii="Arial" w:eastAsia="Times New Roman" w:hAnsi="Arial" w:cs="Tahoma"/>
      <w:b/>
      <w:i/>
      <w:color w:val="595959"/>
      <w:sz w:val="16"/>
      <w:szCs w:val="16"/>
    </w:rPr>
  </w:style>
  <w:style w:type="paragraph" w:customStyle="1" w:styleId="text">
    <w:name w:val="text"/>
    <w:basedOn w:val="Normal"/>
    <w:rsid w:val="00852708"/>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852708"/>
    <w:rPr>
      <w:rFonts w:ascii="Arial" w:eastAsia="Times New Roman" w:hAnsi="Arial" w:cs="Tahoma"/>
      <w:color w:val="262626"/>
      <w:sz w:val="20"/>
      <w:szCs w:val="20"/>
    </w:rPr>
  </w:style>
  <w:style w:type="paragraph" w:customStyle="1" w:styleId="inset">
    <w:name w:val="inset"/>
    <w:basedOn w:val="Normal"/>
    <w:rsid w:val="00852708"/>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852708"/>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852708"/>
    <w:pPr>
      <w:numPr>
        <w:numId w:val="1"/>
      </w:numPr>
    </w:pPr>
  </w:style>
  <w:style w:type="paragraph" w:customStyle="1" w:styleId="FirstParagraphLevel2">
    <w:name w:val="First Paragraph Level 2"/>
    <w:rsid w:val="00852708"/>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852708"/>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852708"/>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852708"/>
    <w:rPr>
      <w:rFonts w:ascii="Trebuchet MS" w:hAnsi="Trebuchet MS"/>
      <w:b/>
      <w:sz w:val="20"/>
    </w:rPr>
  </w:style>
  <w:style w:type="character" w:customStyle="1" w:styleId="apple-converted-space">
    <w:name w:val="apple-converted-space"/>
    <w:rsid w:val="00852708"/>
  </w:style>
  <w:style w:type="paragraph" w:customStyle="1" w:styleId="SchedulL1">
    <w:name w:val="Schedul_L1"/>
    <w:basedOn w:val="Normal"/>
    <w:next w:val="Normal"/>
    <w:rsid w:val="00852708"/>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852708"/>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852708"/>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852708"/>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852708"/>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852708"/>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852708"/>
    <w:pPr>
      <w:numPr>
        <w:ilvl w:val="6"/>
      </w:numPr>
      <w:outlineLvl w:val="6"/>
    </w:pPr>
  </w:style>
  <w:style w:type="paragraph" w:customStyle="1" w:styleId="SchedulL8">
    <w:name w:val="Schedul_L8"/>
    <w:basedOn w:val="SchedulL7"/>
    <w:rsid w:val="00852708"/>
    <w:pPr>
      <w:numPr>
        <w:ilvl w:val="7"/>
      </w:numPr>
      <w:outlineLvl w:val="7"/>
    </w:pPr>
  </w:style>
  <w:style w:type="paragraph" w:styleId="TOC1">
    <w:name w:val="toc 1"/>
    <w:basedOn w:val="Normal"/>
    <w:next w:val="Normal"/>
    <w:autoRedefine/>
    <w:uiPriority w:val="39"/>
    <w:qFormat/>
    <w:rsid w:val="00852708"/>
    <w:pPr>
      <w:tabs>
        <w:tab w:val="right" w:leader="dot" w:pos="8296"/>
      </w:tabs>
      <w:spacing w:after="0" w:line="240" w:lineRule="auto"/>
      <w:jc w:val="both"/>
    </w:pPr>
    <w:rPr>
      <w:rFonts w:ascii="Arial" w:hAnsi="Arial" w:cs="Arial"/>
      <w:noProof/>
      <w:color w:val="auto"/>
      <w:kern w:val="0"/>
      <w:sz w:val="22"/>
      <w:szCs w:val="22"/>
      <w14:ligatures w14:val="none"/>
      <w14:cntxtAlts w14:val="0"/>
    </w:rPr>
  </w:style>
  <w:style w:type="paragraph" w:styleId="TOC2">
    <w:name w:val="toc 2"/>
    <w:basedOn w:val="Normal"/>
    <w:next w:val="Normal"/>
    <w:autoRedefine/>
    <w:uiPriority w:val="39"/>
    <w:qFormat/>
    <w:rsid w:val="00D0092C"/>
    <w:pPr>
      <w:tabs>
        <w:tab w:val="left" w:pos="880"/>
        <w:tab w:val="right" w:leader="dot" w:pos="8296"/>
      </w:tabs>
      <w:spacing w:after="0" w:line="240" w:lineRule="auto"/>
      <w:jc w:val="both"/>
    </w:pPr>
    <w:rPr>
      <w:rFonts w:ascii="Avenir Next LT Pro" w:eastAsia="Futura-Medium" w:hAnsi="Avenir Next LT Pro" w:cs="Arial"/>
      <w:b/>
      <w:bCs/>
      <w:noProof/>
      <w:color w:val="232E56"/>
      <w:kern w:val="0"/>
      <w:sz w:val="22"/>
      <w:szCs w:val="22"/>
      <w:lang w:bidi="en-GB"/>
      <w14:ligatures w14:val="none"/>
      <w14:cntxtAlts w14:val="0"/>
    </w:rPr>
  </w:style>
  <w:style w:type="paragraph" w:styleId="TOC3">
    <w:name w:val="toc 3"/>
    <w:basedOn w:val="Normal"/>
    <w:next w:val="Normal"/>
    <w:autoRedefine/>
    <w:uiPriority w:val="39"/>
    <w:qFormat/>
    <w:rsid w:val="00852708"/>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852708"/>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852708"/>
    <w:rPr>
      <w:rFonts w:ascii="Arial" w:eastAsia="Times New Roman" w:hAnsi="Arial" w:cs="Times New Roman"/>
      <w:szCs w:val="20"/>
      <w:lang w:val="en-GB"/>
    </w:rPr>
  </w:style>
  <w:style w:type="character" w:styleId="CommentReference">
    <w:name w:val="annotation reference"/>
    <w:rsid w:val="00852708"/>
    <w:rPr>
      <w:sz w:val="16"/>
      <w:szCs w:val="16"/>
    </w:rPr>
  </w:style>
  <w:style w:type="paragraph" w:styleId="CommentText">
    <w:name w:val="annotation text"/>
    <w:basedOn w:val="Normal"/>
    <w:link w:val="CommentTextChar"/>
    <w:rsid w:val="00852708"/>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852708"/>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852708"/>
    <w:rPr>
      <w:b/>
      <w:bCs/>
    </w:rPr>
  </w:style>
  <w:style w:type="character" w:customStyle="1" w:styleId="CommentSubjectChar">
    <w:name w:val="Comment Subject Char"/>
    <w:basedOn w:val="CommentTextChar"/>
    <w:link w:val="CommentSubject"/>
    <w:rsid w:val="00852708"/>
    <w:rPr>
      <w:rFonts w:ascii="Times New Roman" w:eastAsia="Times New Roman" w:hAnsi="Times New Roman" w:cs="Times New Roman"/>
      <w:b/>
      <w:bCs/>
      <w:sz w:val="20"/>
      <w:szCs w:val="20"/>
      <w:lang w:val="en-GB" w:eastAsia="en-GB"/>
    </w:rPr>
  </w:style>
  <w:style w:type="character" w:styleId="Emphasis">
    <w:name w:val="Emphasis"/>
    <w:uiPriority w:val="20"/>
    <w:qFormat/>
    <w:rsid w:val="00852708"/>
    <w:rPr>
      <w:i/>
      <w:iCs/>
    </w:rPr>
  </w:style>
  <w:style w:type="paragraph" w:customStyle="1" w:styleId="body">
    <w:name w:val="body"/>
    <w:basedOn w:val="Normal"/>
    <w:rsid w:val="00852708"/>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852708"/>
  </w:style>
  <w:style w:type="paragraph" w:styleId="TOCHeading">
    <w:name w:val="TOC Heading"/>
    <w:basedOn w:val="Heading1"/>
    <w:next w:val="Normal"/>
    <w:uiPriority w:val="39"/>
    <w:unhideWhenUsed/>
    <w:qFormat/>
    <w:rsid w:val="00852708"/>
    <w:pPr>
      <w:spacing w:before="480" w:line="276" w:lineRule="auto"/>
      <w:outlineLvl w:val="9"/>
    </w:pPr>
    <w:rPr>
      <w:rFonts w:ascii="Cambria" w:eastAsia="MS Gothic" w:hAnsi="Cambria" w:cs="Times New Roman"/>
      <w:b w:val="0"/>
      <w:bCs w:val="0"/>
      <w:color w:val="365F91"/>
      <w:sz w:val="28"/>
      <w:szCs w:val="28"/>
      <w:lang w:val="en-US" w:eastAsia="ja-JP"/>
    </w:rPr>
  </w:style>
  <w:style w:type="paragraph" w:customStyle="1" w:styleId="Default">
    <w:name w:val="Default"/>
    <w:rsid w:val="00852708"/>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852708"/>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852708"/>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852708"/>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852708"/>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852708"/>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852708"/>
    <w:pPr>
      <w:spacing w:after="100" w:line="276" w:lineRule="auto"/>
      <w:ind w:left="1760"/>
    </w:pPr>
    <w:rPr>
      <w:rFonts w:cs="Times New Roman"/>
      <w:color w:val="auto"/>
      <w:kern w:val="0"/>
      <w:sz w:val="22"/>
      <w:szCs w:val="22"/>
      <w14:ligatures w14:val="none"/>
      <w14:cntxtAlts w14:val="0"/>
    </w:rPr>
  </w:style>
  <w:style w:type="table" w:customStyle="1" w:styleId="TableGrid1">
    <w:name w:val="Table Grid1"/>
    <w:basedOn w:val="TableNormal"/>
    <w:next w:val="TableGrid"/>
    <w:uiPriority w:val="59"/>
    <w:rsid w:val="00852708"/>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52708"/>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852708"/>
    <w:rPr>
      <w:b/>
      <w:bCs/>
    </w:rPr>
  </w:style>
  <w:style w:type="paragraph" w:customStyle="1" w:styleId="Pa8">
    <w:name w:val="Pa8"/>
    <w:basedOn w:val="Default"/>
    <w:next w:val="Default"/>
    <w:uiPriority w:val="99"/>
    <w:rsid w:val="00852708"/>
    <w:pPr>
      <w:spacing w:line="241" w:lineRule="atLeast"/>
    </w:pPr>
    <w:rPr>
      <w:rFonts w:ascii="Garamond MT" w:eastAsia="Calibri" w:hAnsi="Garamond MT" w:cs="Times New Roman"/>
      <w:color w:val="auto"/>
      <w:lang w:eastAsia="en-US"/>
    </w:rPr>
  </w:style>
  <w:style w:type="character" w:customStyle="1" w:styleId="UnresolvedMention3">
    <w:name w:val="Unresolved Mention3"/>
    <w:uiPriority w:val="99"/>
    <w:semiHidden/>
    <w:unhideWhenUsed/>
    <w:rsid w:val="00852708"/>
    <w:rPr>
      <w:color w:val="808080"/>
      <w:shd w:val="clear" w:color="auto" w:fill="E6E6E6"/>
    </w:rPr>
  </w:style>
  <w:style w:type="paragraph" w:styleId="FootnoteText">
    <w:name w:val="footnote text"/>
    <w:basedOn w:val="Normal"/>
    <w:link w:val="FootnoteTextChar"/>
    <w:rsid w:val="00852708"/>
    <w:pPr>
      <w:spacing w:after="0" w:line="240" w:lineRule="auto"/>
    </w:pPr>
    <w:rPr>
      <w:rFonts w:ascii="Tahoma" w:hAnsi="Tahoma" w:cs="Tahoma"/>
      <w:color w:val="auto"/>
      <w:kern w:val="0"/>
      <w:lang w:val="en-US" w:eastAsia="en-US"/>
      <w14:ligatures w14:val="none"/>
      <w14:cntxtAlts w14:val="0"/>
    </w:rPr>
  </w:style>
  <w:style w:type="character" w:customStyle="1" w:styleId="FootnoteTextChar">
    <w:name w:val="Footnote Text Char"/>
    <w:basedOn w:val="DefaultParagraphFont"/>
    <w:link w:val="FootnoteText"/>
    <w:rsid w:val="00852708"/>
    <w:rPr>
      <w:rFonts w:ascii="Tahoma" w:eastAsia="Times New Roman" w:hAnsi="Tahoma" w:cs="Tahoma"/>
      <w:sz w:val="20"/>
      <w:szCs w:val="20"/>
    </w:rPr>
  </w:style>
  <w:style w:type="paragraph" w:styleId="Revision">
    <w:name w:val="Revision"/>
    <w:hidden/>
    <w:uiPriority w:val="99"/>
    <w:semiHidden/>
    <w:rsid w:val="00591306"/>
    <w:pPr>
      <w:widowControl/>
      <w:autoSpaceDE/>
      <w:autoSpaceDN/>
    </w:pPr>
    <w:rPr>
      <w:rFonts w:ascii="Calibri" w:eastAsia="Times New Roman" w:hAnsi="Calibri" w:cs="Calibri"/>
      <w:color w:val="000000"/>
      <w:kern w:val="28"/>
      <w:sz w:val="20"/>
      <w:szCs w:val="20"/>
      <w:lang w:val="en-GB" w:eastAsia="en-GB"/>
      <w14:ligatures w14:val="standard"/>
      <w14:cntxtAlts/>
    </w:rPr>
  </w:style>
  <w:style w:type="character" w:customStyle="1" w:styleId="UnresolvedMention">
    <w:name w:val="Unresolved Mention"/>
    <w:basedOn w:val="DefaultParagraphFont"/>
    <w:uiPriority w:val="99"/>
    <w:semiHidden/>
    <w:unhideWhenUsed/>
    <w:rsid w:val="00AD152B"/>
    <w:rPr>
      <w:color w:val="605E5C"/>
      <w:shd w:val="clear" w:color="auto" w:fill="E1DFDD"/>
    </w:rPr>
  </w:style>
  <w:style w:type="table" w:customStyle="1" w:styleId="TableGrid3">
    <w:name w:val="Table Grid3"/>
    <w:basedOn w:val="TableNormal"/>
    <w:next w:val="TableGrid"/>
    <w:uiPriority w:val="59"/>
    <w:rsid w:val="00917892"/>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BB74EB"/>
    <w:rPr>
      <w:rFonts w:ascii="Segoe UI" w:hAnsi="Segoe UI" w:cs="Segoe UI" w:hint="default"/>
      <w:sz w:val="18"/>
      <w:szCs w:val="18"/>
    </w:rPr>
  </w:style>
  <w:style w:type="character" w:customStyle="1" w:styleId="normaltextrun">
    <w:name w:val="normaltextrun"/>
    <w:basedOn w:val="DefaultParagraphFont"/>
    <w:rsid w:val="003476E5"/>
  </w:style>
  <w:style w:type="character" w:customStyle="1" w:styleId="eop">
    <w:name w:val="eop"/>
    <w:basedOn w:val="DefaultParagraphFont"/>
    <w:rsid w:val="00347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03930">
      <w:bodyDiv w:val="1"/>
      <w:marLeft w:val="0"/>
      <w:marRight w:val="0"/>
      <w:marTop w:val="0"/>
      <w:marBottom w:val="0"/>
      <w:divBdr>
        <w:top w:val="none" w:sz="0" w:space="0" w:color="auto"/>
        <w:left w:val="none" w:sz="0" w:space="0" w:color="auto"/>
        <w:bottom w:val="none" w:sz="0" w:space="0" w:color="auto"/>
        <w:right w:val="none" w:sz="0" w:space="0" w:color="auto"/>
      </w:divBdr>
      <w:divsChild>
        <w:div w:id="715810800">
          <w:marLeft w:val="0"/>
          <w:marRight w:val="0"/>
          <w:marTop w:val="0"/>
          <w:marBottom w:val="0"/>
          <w:divBdr>
            <w:top w:val="none" w:sz="0" w:space="0" w:color="auto"/>
            <w:left w:val="none" w:sz="0" w:space="0" w:color="auto"/>
            <w:bottom w:val="none" w:sz="0" w:space="0" w:color="auto"/>
            <w:right w:val="none" w:sz="0" w:space="0" w:color="auto"/>
          </w:divBdr>
        </w:div>
        <w:div w:id="2054305215">
          <w:marLeft w:val="0"/>
          <w:marRight w:val="0"/>
          <w:marTop w:val="0"/>
          <w:marBottom w:val="0"/>
          <w:divBdr>
            <w:top w:val="none" w:sz="0" w:space="0" w:color="auto"/>
            <w:left w:val="none" w:sz="0" w:space="0" w:color="auto"/>
            <w:bottom w:val="none" w:sz="0" w:space="0" w:color="auto"/>
            <w:right w:val="none" w:sz="0" w:space="0" w:color="auto"/>
          </w:divBdr>
          <w:divsChild>
            <w:div w:id="1767075250">
              <w:marLeft w:val="-75"/>
              <w:marRight w:val="0"/>
              <w:marTop w:val="30"/>
              <w:marBottom w:val="30"/>
              <w:divBdr>
                <w:top w:val="none" w:sz="0" w:space="0" w:color="auto"/>
                <w:left w:val="none" w:sz="0" w:space="0" w:color="auto"/>
                <w:bottom w:val="none" w:sz="0" w:space="0" w:color="auto"/>
                <w:right w:val="none" w:sz="0" w:space="0" w:color="auto"/>
              </w:divBdr>
              <w:divsChild>
                <w:div w:id="1531528656">
                  <w:marLeft w:val="0"/>
                  <w:marRight w:val="0"/>
                  <w:marTop w:val="0"/>
                  <w:marBottom w:val="0"/>
                  <w:divBdr>
                    <w:top w:val="none" w:sz="0" w:space="0" w:color="auto"/>
                    <w:left w:val="none" w:sz="0" w:space="0" w:color="auto"/>
                    <w:bottom w:val="none" w:sz="0" w:space="0" w:color="auto"/>
                    <w:right w:val="none" w:sz="0" w:space="0" w:color="auto"/>
                  </w:divBdr>
                  <w:divsChild>
                    <w:div w:id="65223006">
                      <w:marLeft w:val="0"/>
                      <w:marRight w:val="0"/>
                      <w:marTop w:val="0"/>
                      <w:marBottom w:val="0"/>
                      <w:divBdr>
                        <w:top w:val="none" w:sz="0" w:space="0" w:color="auto"/>
                        <w:left w:val="none" w:sz="0" w:space="0" w:color="auto"/>
                        <w:bottom w:val="none" w:sz="0" w:space="0" w:color="auto"/>
                        <w:right w:val="none" w:sz="0" w:space="0" w:color="auto"/>
                      </w:divBdr>
                    </w:div>
                  </w:divsChild>
                </w:div>
                <w:div w:id="543520967">
                  <w:marLeft w:val="0"/>
                  <w:marRight w:val="0"/>
                  <w:marTop w:val="0"/>
                  <w:marBottom w:val="0"/>
                  <w:divBdr>
                    <w:top w:val="none" w:sz="0" w:space="0" w:color="auto"/>
                    <w:left w:val="none" w:sz="0" w:space="0" w:color="auto"/>
                    <w:bottom w:val="none" w:sz="0" w:space="0" w:color="auto"/>
                    <w:right w:val="none" w:sz="0" w:space="0" w:color="auto"/>
                  </w:divBdr>
                  <w:divsChild>
                    <w:div w:id="1291785939">
                      <w:marLeft w:val="0"/>
                      <w:marRight w:val="0"/>
                      <w:marTop w:val="0"/>
                      <w:marBottom w:val="0"/>
                      <w:divBdr>
                        <w:top w:val="none" w:sz="0" w:space="0" w:color="auto"/>
                        <w:left w:val="none" w:sz="0" w:space="0" w:color="auto"/>
                        <w:bottom w:val="none" w:sz="0" w:space="0" w:color="auto"/>
                        <w:right w:val="none" w:sz="0" w:space="0" w:color="auto"/>
                      </w:divBdr>
                    </w:div>
                  </w:divsChild>
                </w:div>
                <w:div w:id="460266210">
                  <w:marLeft w:val="0"/>
                  <w:marRight w:val="0"/>
                  <w:marTop w:val="0"/>
                  <w:marBottom w:val="0"/>
                  <w:divBdr>
                    <w:top w:val="none" w:sz="0" w:space="0" w:color="auto"/>
                    <w:left w:val="none" w:sz="0" w:space="0" w:color="auto"/>
                    <w:bottom w:val="none" w:sz="0" w:space="0" w:color="auto"/>
                    <w:right w:val="none" w:sz="0" w:space="0" w:color="auto"/>
                  </w:divBdr>
                  <w:divsChild>
                    <w:div w:id="434323708">
                      <w:marLeft w:val="0"/>
                      <w:marRight w:val="0"/>
                      <w:marTop w:val="0"/>
                      <w:marBottom w:val="0"/>
                      <w:divBdr>
                        <w:top w:val="none" w:sz="0" w:space="0" w:color="auto"/>
                        <w:left w:val="none" w:sz="0" w:space="0" w:color="auto"/>
                        <w:bottom w:val="none" w:sz="0" w:space="0" w:color="auto"/>
                        <w:right w:val="none" w:sz="0" w:space="0" w:color="auto"/>
                      </w:divBdr>
                    </w:div>
                  </w:divsChild>
                </w:div>
                <w:div w:id="173766609">
                  <w:marLeft w:val="0"/>
                  <w:marRight w:val="0"/>
                  <w:marTop w:val="0"/>
                  <w:marBottom w:val="0"/>
                  <w:divBdr>
                    <w:top w:val="none" w:sz="0" w:space="0" w:color="auto"/>
                    <w:left w:val="none" w:sz="0" w:space="0" w:color="auto"/>
                    <w:bottom w:val="none" w:sz="0" w:space="0" w:color="auto"/>
                    <w:right w:val="none" w:sz="0" w:space="0" w:color="auto"/>
                  </w:divBdr>
                  <w:divsChild>
                    <w:div w:id="156684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74551078">
      <w:bodyDiv w:val="1"/>
      <w:marLeft w:val="0"/>
      <w:marRight w:val="0"/>
      <w:marTop w:val="0"/>
      <w:marBottom w:val="0"/>
      <w:divBdr>
        <w:top w:val="none" w:sz="0" w:space="0" w:color="auto"/>
        <w:left w:val="none" w:sz="0" w:space="0" w:color="auto"/>
        <w:bottom w:val="none" w:sz="0" w:space="0" w:color="auto"/>
        <w:right w:val="none" w:sz="0" w:space="0" w:color="auto"/>
      </w:divBdr>
      <w:divsChild>
        <w:div w:id="891115516">
          <w:marLeft w:val="0"/>
          <w:marRight w:val="0"/>
          <w:marTop w:val="0"/>
          <w:marBottom w:val="0"/>
          <w:divBdr>
            <w:top w:val="none" w:sz="0" w:space="0" w:color="auto"/>
            <w:left w:val="none" w:sz="0" w:space="0" w:color="auto"/>
            <w:bottom w:val="none" w:sz="0" w:space="0" w:color="auto"/>
            <w:right w:val="none" w:sz="0" w:space="0" w:color="auto"/>
          </w:divBdr>
        </w:div>
        <w:div w:id="1850632224">
          <w:marLeft w:val="0"/>
          <w:marRight w:val="0"/>
          <w:marTop w:val="0"/>
          <w:marBottom w:val="0"/>
          <w:divBdr>
            <w:top w:val="none" w:sz="0" w:space="0" w:color="auto"/>
            <w:left w:val="none" w:sz="0" w:space="0" w:color="auto"/>
            <w:bottom w:val="none" w:sz="0" w:space="0" w:color="auto"/>
            <w:right w:val="none" w:sz="0" w:space="0" w:color="auto"/>
          </w:divBdr>
          <w:divsChild>
            <w:div w:id="1387294657">
              <w:marLeft w:val="-75"/>
              <w:marRight w:val="0"/>
              <w:marTop w:val="30"/>
              <w:marBottom w:val="30"/>
              <w:divBdr>
                <w:top w:val="none" w:sz="0" w:space="0" w:color="auto"/>
                <w:left w:val="none" w:sz="0" w:space="0" w:color="auto"/>
                <w:bottom w:val="none" w:sz="0" w:space="0" w:color="auto"/>
                <w:right w:val="none" w:sz="0" w:space="0" w:color="auto"/>
              </w:divBdr>
              <w:divsChild>
                <w:div w:id="485128139">
                  <w:marLeft w:val="0"/>
                  <w:marRight w:val="0"/>
                  <w:marTop w:val="0"/>
                  <w:marBottom w:val="0"/>
                  <w:divBdr>
                    <w:top w:val="none" w:sz="0" w:space="0" w:color="auto"/>
                    <w:left w:val="none" w:sz="0" w:space="0" w:color="auto"/>
                    <w:bottom w:val="none" w:sz="0" w:space="0" w:color="auto"/>
                    <w:right w:val="none" w:sz="0" w:space="0" w:color="auto"/>
                  </w:divBdr>
                  <w:divsChild>
                    <w:div w:id="291601014">
                      <w:marLeft w:val="0"/>
                      <w:marRight w:val="0"/>
                      <w:marTop w:val="0"/>
                      <w:marBottom w:val="0"/>
                      <w:divBdr>
                        <w:top w:val="none" w:sz="0" w:space="0" w:color="auto"/>
                        <w:left w:val="none" w:sz="0" w:space="0" w:color="auto"/>
                        <w:bottom w:val="none" w:sz="0" w:space="0" w:color="auto"/>
                        <w:right w:val="none" w:sz="0" w:space="0" w:color="auto"/>
                      </w:divBdr>
                    </w:div>
                  </w:divsChild>
                </w:div>
                <w:div w:id="1422680930">
                  <w:marLeft w:val="0"/>
                  <w:marRight w:val="0"/>
                  <w:marTop w:val="0"/>
                  <w:marBottom w:val="0"/>
                  <w:divBdr>
                    <w:top w:val="none" w:sz="0" w:space="0" w:color="auto"/>
                    <w:left w:val="none" w:sz="0" w:space="0" w:color="auto"/>
                    <w:bottom w:val="none" w:sz="0" w:space="0" w:color="auto"/>
                    <w:right w:val="none" w:sz="0" w:space="0" w:color="auto"/>
                  </w:divBdr>
                  <w:divsChild>
                    <w:div w:id="1703164704">
                      <w:marLeft w:val="0"/>
                      <w:marRight w:val="0"/>
                      <w:marTop w:val="0"/>
                      <w:marBottom w:val="0"/>
                      <w:divBdr>
                        <w:top w:val="none" w:sz="0" w:space="0" w:color="auto"/>
                        <w:left w:val="none" w:sz="0" w:space="0" w:color="auto"/>
                        <w:bottom w:val="none" w:sz="0" w:space="0" w:color="auto"/>
                        <w:right w:val="none" w:sz="0" w:space="0" w:color="auto"/>
                      </w:divBdr>
                    </w:div>
                  </w:divsChild>
                </w:div>
                <w:div w:id="116489710">
                  <w:marLeft w:val="0"/>
                  <w:marRight w:val="0"/>
                  <w:marTop w:val="0"/>
                  <w:marBottom w:val="0"/>
                  <w:divBdr>
                    <w:top w:val="none" w:sz="0" w:space="0" w:color="auto"/>
                    <w:left w:val="none" w:sz="0" w:space="0" w:color="auto"/>
                    <w:bottom w:val="none" w:sz="0" w:space="0" w:color="auto"/>
                    <w:right w:val="none" w:sz="0" w:space="0" w:color="auto"/>
                  </w:divBdr>
                  <w:divsChild>
                    <w:div w:id="990255129">
                      <w:marLeft w:val="0"/>
                      <w:marRight w:val="0"/>
                      <w:marTop w:val="0"/>
                      <w:marBottom w:val="0"/>
                      <w:divBdr>
                        <w:top w:val="none" w:sz="0" w:space="0" w:color="auto"/>
                        <w:left w:val="none" w:sz="0" w:space="0" w:color="auto"/>
                        <w:bottom w:val="none" w:sz="0" w:space="0" w:color="auto"/>
                        <w:right w:val="none" w:sz="0" w:space="0" w:color="auto"/>
                      </w:divBdr>
                    </w:div>
                  </w:divsChild>
                </w:div>
                <w:div w:id="1954701460">
                  <w:marLeft w:val="0"/>
                  <w:marRight w:val="0"/>
                  <w:marTop w:val="0"/>
                  <w:marBottom w:val="0"/>
                  <w:divBdr>
                    <w:top w:val="none" w:sz="0" w:space="0" w:color="auto"/>
                    <w:left w:val="none" w:sz="0" w:space="0" w:color="auto"/>
                    <w:bottom w:val="none" w:sz="0" w:space="0" w:color="auto"/>
                    <w:right w:val="none" w:sz="0" w:space="0" w:color="auto"/>
                  </w:divBdr>
                  <w:divsChild>
                    <w:div w:id="88644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71842922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dbs-check-applicant-criminal-record" TargetMode="External"/><Relationship Id="rId18" Type="http://schemas.openxmlformats.org/officeDocument/2006/relationships/hyperlink" Target="https://teacherservices.education.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criminal-records-checks-for-overseas-applicants/guidance-on-the-application-process-for-criminal-records-checks-overseas" TargetMode="External"/><Relationship Id="rId2" Type="http://schemas.openxmlformats.org/officeDocument/2006/relationships/customXml" Target="../customXml/item2.xml"/><Relationship Id="rId16" Type="http://schemas.openxmlformats.org/officeDocument/2006/relationships/hyperlink" Target="https://www.gov.uk/government/publications/right-to-work-checks-employers-guide/an-employers-guide-to-right-to-work-checks-31-august-2021-accessible-vers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hub.unlock.org.uk/wp-content/uploads/What-will-be-filtered-by-the-DBS.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TaxCatchAll xmlns="c76590ec-ded3-4811-8a35-98bcbe65237e" xsi:nil="true"/>
    <lcf76f155ced4ddcb4097134ff3c332f xmlns="f70ac4ef-f8a6-4079-a88f-39c320515512">
      <Terms xmlns="http://schemas.microsoft.com/office/infopath/2007/PartnerControls"/>
    </lcf76f155ced4ddcb4097134ff3c332f>
    <Note xmlns="f70ac4ef-f8a6-4079-a88f-39c320515512">Needs people to read through for final check
</Not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c76590ec-ded3-4811-8a35-98bcbe65237e"/>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f70ac4ef-f8a6-4079-a88f-39c320515512"/>
    <ds:schemaRef ds:uri="http://purl.org/dc/dcmitype/"/>
  </ds:schemaRefs>
</ds:datastoreItem>
</file>

<file path=customXml/itemProps2.xml><?xml version="1.0" encoding="utf-8"?>
<ds:datastoreItem xmlns:ds="http://schemas.openxmlformats.org/officeDocument/2006/customXml" ds:itemID="{D65E19C1-16F2-437A-825E-23BF65FB8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4.xml><?xml version="1.0" encoding="utf-8"?>
<ds:datastoreItem xmlns:ds="http://schemas.openxmlformats.org/officeDocument/2006/customXml" ds:itemID="{D50E57BF-9CE3-4ACC-B8B5-8A9F3A8DA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2DEE6829</Template>
  <TotalTime>0</TotalTime>
  <Pages>18</Pages>
  <Words>5554</Words>
  <Characters>31661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Diane Hall</cp:lastModifiedBy>
  <cp:revision>2</cp:revision>
  <cp:lastPrinted>2023-05-16T09:41:00Z</cp:lastPrinted>
  <dcterms:created xsi:type="dcterms:W3CDTF">2023-05-16T09:41:00Z</dcterms:created>
  <dcterms:modified xsi:type="dcterms:W3CDTF">2023-05-16T09:41:00Z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y fmtid="{D5CDD505-2E9C-101B-9397-08002B2CF9AE}" pid="7" name="MediaServiceImageTags">
    <vt:lpwstr/>
  </property>
</Properties>
</file>